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32E" w:rsidRPr="004F4155" w:rsidRDefault="0073732E" w:rsidP="000C6F80">
      <w:pPr>
        <w:jc w:val="center"/>
        <w:rPr>
          <w:b/>
          <w:bCs/>
        </w:rPr>
      </w:pPr>
      <w:r w:rsidRPr="004F4155">
        <w:rPr>
          <w:b/>
          <w:bCs/>
        </w:rPr>
        <w:t>Lake Verm</w:t>
      </w:r>
      <w:r>
        <w:rPr>
          <w:b/>
          <w:bCs/>
        </w:rPr>
        <w:t>illion Trail Joint Powers Board</w:t>
      </w:r>
    </w:p>
    <w:p w:rsidR="0073732E" w:rsidRDefault="0073732E" w:rsidP="00F16AC2">
      <w:pPr>
        <w:jc w:val="center"/>
        <w:rPr>
          <w:b/>
          <w:bCs/>
        </w:rPr>
      </w:pPr>
      <w:smartTag w:uri="urn:schemas-microsoft-com:office:smarttags" w:element="date">
        <w:smartTagPr>
          <w:attr w:name="Month" w:val="12"/>
          <w:attr w:name="Day" w:val="8"/>
          <w:attr w:name="Year" w:val="2021"/>
        </w:smartTagPr>
        <w:r>
          <w:rPr>
            <w:b/>
            <w:bCs/>
          </w:rPr>
          <w:t>Wednesday, December 8, 2021</w:t>
        </w:r>
      </w:smartTag>
    </w:p>
    <w:p w:rsidR="0073732E" w:rsidRDefault="0073732E" w:rsidP="00D43427">
      <w:pPr>
        <w:jc w:val="center"/>
        <w:rPr>
          <w:b/>
          <w:bCs/>
        </w:rPr>
      </w:pPr>
      <w:r>
        <w:rPr>
          <w:b/>
          <w:bCs/>
        </w:rPr>
        <w:t>Via Zoom or teleconference</w:t>
      </w:r>
    </w:p>
    <w:p w:rsidR="0073732E" w:rsidRDefault="0073732E" w:rsidP="000C6F80">
      <w:pPr>
        <w:jc w:val="center"/>
        <w:rPr>
          <w:b/>
          <w:bCs/>
        </w:rPr>
      </w:pPr>
    </w:p>
    <w:p w:rsidR="0073732E" w:rsidRPr="00FB6B69" w:rsidRDefault="0073732E" w:rsidP="000C6F80">
      <w:r w:rsidRPr="00FB6B69">
        <w:t>Joint Powers Board (JPB) members present:</w:t>
      </w:r>
      <w:r w:rsidRPr="00FB6B69">
        <w:tab/>
      </w:r>
    </w:p>
    <w:p w:rsidR="0073732E" w:rsidRPr="00FB6B69" w:rsidRDefault="0073732E" w:rsidP="000C6F80">
      <w:r w:rsidRPr="00FB6B69">
        <w:t xml:space="preserve">Tim Johnson, City of </w:t>
      </w:r>
      <w:smartTag w:uri="urn:schemas-microsoft-com:office:smarttags" w:element="place">
        <w:smartTag w:uri="urn:schemas-microsoft-com:office:smarttags" w:element="City">
          <w:r w:rsidRPr="00FB6B69">
            <w:t>Cook</w:t>
          </w:r>
        </w:smartTag>
      </w:smartTag>
      <w:r w:rsidRPr="00FB6B69">
        <w:t xml:space="preserve"> </w:t>
      </w:r>
      <w:r>
        <w:t>via Zoom</w:t>
      </w:r>
    </w:p>
    <w:p w:rsidR="0073732E" w:rsidRPr="00FB6B69" w:rsidRDefault="0073732E" w:rsidP="000C6F80">
      <w:r w:rsidRPr="00FB6B69">
        <w:t>Cathi Hiveley, Beatty Twp.</w:t>
      </w:r>
      <w:r>
        <w:t xml:space="preserve"> via Zoom</w:t>
      </w:r>
    </w:p>
    <w:p w:rsidR="0073732E" w:rsidRPr="00FB6B69" w:rsidRDefault="0073732E" w:rsidP="000C6F80">
      <w:r w:rsidRPr="00FB6B69">
        <w:t xml:space="preserve">Steve Lotz, </w:t>
      </w:r>
      <w:smartTag w:uri="urn:schemas-microsoft-com:office:smarttags" w:element="place">
        <w:smartTag w:uri="urn:schemas-microsoft-com:office:smarttags" w:element="PlaceName">
          <w:r w:rsidRPr="00FB6B69">
            <w:t>Vermilion</w:t>
          </w:r>
        </w:smartTag>
        <w:r w:rsidRPr="00FB6B69">
          <w:t xml:space="preserve"> </w:t>
        </w:r>
        <w:smartTag w:uri="urn:schemas-microsoft-com:office:smarttags" w:element="PlaceType">
          <w:r w:rsidRPr="00FB6B69">
            <w:t>Lake</w:t>
          </w:r>
        </w:smartTag>
        <w:r w:rsidRPr="00FB6B69">
          <w:t xml:space="preserve"> </w:t>
        </w:r>
        <w:smartTag w:uri="urn:schemas-microsoft-com:office:smarttags" w:element="PlaceName">
          <w:r>
            <w:t>T</w:t>
          </w:r>
          <w:r w:rsidRPr="00FB6B69">
            <w:t>wp.</w:t>
          </w:r>
        </w:smartTag>
      </w:smartTag>
      <w:r w:rsidRPr="00FB6B69">
        <w:t xml:space="preserve"> </w:t>
      </w:r>
      <w:r>
        <w:t>via Zoom</w:t>
      </w:r>
    </w:p>
    <w:p w:rsidR="0073732E" w:rsidRPr="00FB6B69" w:rsidRDefault="0073732E" w:rsidP="00D43427">
      <w:r>
        <w:t>Carol Booth, Owens Twp. Alt. via Zoom</w:t>
      </w:r>
    </w:p>
    <w:p w:rsidR="0073732E" w:rsidRDefault="0073732E" w:rsidP="00D43427">
      <w:r>
        <w:t>Joel Astleford, Bois Forte via Zoom</w:t>
      </w:r>
    </w:p>
    <w:p w:rsidR="0073732E" w:rsidRDefault="0073732E" w:rsidP="00D43427">
      <w:r>
        <w:t xml:space="preserve">Absent: </w:t>
      </w:r>
      <w:smartTag w:uri="urn:schemas-microsoft-com:office:smarttags" w:element="place">
        <w:smartTag w:uri="urn:schemas-microsoft-com:office:smarttags" w:element="City">
          <w:r>
            <w:t>Greenwood</w:t>
          </w:r>
        </w:smartTag>
      </w:smartTag>
      <w:r>
        <w:t>, Kugler, &amp; Tower</w:t>
      </w:r>
    </w:p>
    <w:p w:rsidR="0073732E" w:rsidRDefault="0073732E" w:rsidP="00D43427"/>
    <w:p w:rsidR="0073732E" w:rsidRDefault="0073732E" w:rsidP="000C6F80">
      <w:r>
        <w:t>C</w:t>
      </w:r>
      <w:r w:rsidRPr="00FB6B69">
        <w:t xml:space="preserve">hair Tim Johnson called the meeting to order at </w:t>
      </w:r>
      <w:smartTag w:uri="urn:schemas-microsoft-com:office:smarttags" w:element="time">
        <w:smartTagPr>
          <w:attr w:name="Hour" w:val="17"/>
          <w:attr w:name="Minute" w:val="5"/>
        </w:smartTagPr>
        <w:r w:rsidRPr="00FB6B69">
          <w:t>5:</w:t>
        </w:r>
        <w:r>
          <w:t>05</w:t>
        </w:r>
        <w:r w:rsidRPr="00FB6B69">
          <w:t xml:space="preserve"> pm</w:t>
        </w:r>
      </w:smartTag>
      <w:r w:rsidRPr="00FB6B69">
        <w:t xml:space="preserve">.  </w:t>
      </w:r>
      <w:r>
        <w:t xml:space="preserve">The agenda was accepted with one addition – updated expenditure information for our liability insurance carrier. </w:t>
      </w:r>
    </w:p>
    <w:p w:rsidR="0073732E" w:rsidRDefault="0073732E" w:rsidP="000C6F80"/>
    <w:p w:rsidR="0073732E" w:rsidRDefault="0073732E" w:rsidP="004951A2">
      <w:r w:rsidRPr="00FB6B69">
        <w:t>Ap</w:t>
      </w:r>
      <w:r>
        <w:t xml:space="preserve">proval of minutes – Motion by </w:t>
      </w:r>
      <w:r w:rsidRPr="00FB6B69">
        <w:t>C</w:t>
      </w:r>
      <w:r>
        <w:t>arol Booth, Owens</w:t>
      </w:r>
      <w:r w:rsidRPr="00FB6B69">
        <w:t xml:space="preserve">, </w:t>
      </w:r>
      <w:r>
        <w:t xml:space="preserve">second by Cathi Hiveley, Beatty, </w:t>
      </w:r>
      <w:r w:rsidRPr="00FB6B69">
        <w:t xml:space="preserve">to approve the </w:t>
      </w:r>
      <w:r>
        <w:t>October 13, 2021</w:t>
      </w:r>
      <w:r w:rsidRPr="00FB6B69">
        <w:t xml:space="preserve"> meeting minutes as previously distributed, </w:t>
      </w:r>
      <w:r>
        <w:t>five ayes, no nays, motion carried.</w:t>
      </w:r>
    </w:p>
    <w:p w:rsidR="0073732E" w:rsidRPr="00FB6B69" w:rsidRDefault="0073732E" w:rsidP="00D43427"/>
    <w:p w:rsidR="0073732E" w:rsidRPr="00FB6B69" w:rsidRDefault="0073732E" w:rsidP="000C6F80">
      <w:r w:rsidRPr="00FB6B69">
        <w:t xml:space="preserve">Reports of Officers &amp; Committees:  </w:t>
      </w:r>
    </w:p>
    <w:p w:rsidR="0073732E" w:rsidRDefault="0073732E" w:rsidP="001332CC">
      <w:r w:rsidRPr="00FB6B69">
        <w:t xml:space="preserve">Treasurer’s report – Steve Lotz reported a balance as of </w:t>
      </w:r>
      <w:smartTag w:uri="urn:schemas-microsoft-com:office:smarttags" w:element="date">
        <w:smartTagPr>
          <w:attr w:name="Month" w:val="12"/>
          <w:attr w:name="Day" w:val="6"/>
          <w:attr w:name="Year" w:val="2021"/>
        </w:smartTagPr>
        <w:r>
          <w:t>December 6, 2021</w:t>
        </w:r>
      </w:smartTag>
      <w:r>
        <w:t xml:space="preserve"> of $7</w:t>
      </w:r>
      <w:r w:rsidRPr="00FB6B69">
        <w:t>,</w:t>
      </w:r>
      <w:r>
        <w:t>148.55</w:t>
      </w:r>
      <w:r w:rsidRPr="00FB6B69">
        <w:t xml:space="preserve">.  Motion by </w:t>
      </w:r>
      <w:r>
        <w:t>Cathi Hiveley, Beatty</w:t>
      </w:r>
      <w:r w:rsidRPr="00FB6B69">
        <w:t xml:space="preserve">, </w:t>
      </w:r>
      <w:r>
        <w:t>second by</w:t>
      </w:r>
      <w:r w:rsidRPr="00AD4505">
        <w:t xml:space="preserve"> </w:t>
      </w:r>
      <w:r>
        <w:t xml:space="preserve">Carol Booth, Owens, </w:t>
      </w:r>
      <w:r w:rsidRPr="00FB6B69">
        <w:t>to approve the Treasurer’s report, no discussion</w:t>
      </w:r>
      <w:r>
        <w:t>,</w:t>
      </w:r>
      <w:r w:rsidRPr="001332CC">
        <w:t xml:space="preserve"> </w:t>
      </w:r>
      <w:r>
        <w:t xml:space="preserve">five ayes, no nays, motion carried.  </w:t>
      </w:r>
    </w:p>
    <w:p w:rsidR="0073732E" w:rsidRDefault="0073732E" w:rsidP="00CB0CA5"/>
    <w:p w:rsidR="0073732E" w:rsidRPr="00E536BB" w:rsidRDefault="0073732E" w:rsidP="00E536BB">
      <w:r w:rsidRPr="00E536BB">
        <w:t xml:space="preserve">Bills – </w:t>
      </w:r>
      <w:r>
        <w:t>one</w:t>
      </w:r>
      <w:r w:rsidRPr="00E536BB">
        <w:t xml:space="preserve"> bill ha</w:t>
      </w:r>
      <w:r>
        <w:t>s been received, from Duluth Archaeology Center in the amount of $2,526.67 for Phase 1 archaeology field work, invoice #2021-55</w:t>
      </w:r>
      <w:r w:rsidRPr="00E536BB">
        <w:t>.  Motion by</w:t>
      </w:r>
      <w:r>
        <w:t xml:space="preserve"> Carol Booth, Owens, second by Joel Astleford, Bois Forte,</w:t>
      </w:r>
      <w:r w:rsidRPr="00E536BB">
        <w:t xml:space="preserve"> to pay the </w:t>
      </w:r>
      <w:r>
        <w:t>invoice</w:t>
      </w:r>
      <w:r w:rsidRPr="00E536BB">
        <w:t xml:space="preserve">, five ayes, no nays, motion carried.  </w:t>
      </w:r>
    </w:p>
    <w:p w:rsidR="0073732E" w:rsidRPr="00E536BB" w:rsidRDefault="0073732E" w:rsidP="00E536BB"/>
    <w:p w:rsidR="0073732E" w:rsidRPr="00E536BB" w:rsidRDefault="0073732E" w:rsidP="00E536BB">
      <w:r w:rsidRPr="00E536BB">
        <w:t>Old business</w:t>
      </w:r>
    </w:p>
    <w:p w:rsidR="0073732E" w:rsidRDefault="0073732E" w:rsidP="00E536BB"/>
    <w:p w:rsidR="0073732E" w:rsidRDefault="0073732E" w:rsidP="00E536BB">
      <w:r>
        <w:t xml:space="preserve">New business  </w:t>
      </w:r>
    </w:p>
    <w:p w:rsidR="0073732E" w:rsidRDefault="0073732E" w:rsidP="00E536BB">
      <w:r>
        <w:t xml:space="preserve">IRRR application fund grant for a Legacy Grant application, with a total application cost estimated at $6,000.00 and a 50/50 grant/match was submitted mid-November.  No response has been received as yet.  </w:t>
      </w:r>
    </w:p>
    <w:p w:rsidR="0073732E" w:rsidRDefault="0073732E" w:rsidP="00E536BB"/>
    <w:p w:rsidR="0073732E" w:rsidRDefault="0073732E" w:rsidP="00E536BB">
      <w:r>
        <w:t xml:space="preserve">Bonding bill – the Friends of the Lake Vermilion Trail (Friends) are working with the Parks &amp; Trails Council of Minnesota (P&amp;TC) with a goal of pursuing bonding bill funding.  Legislative support is needed.  Portions of the entire trail and specifically segment 7 are in MN Senate Districts 3 &amp; 6 and MN Legislative Districts 3A &amp; 6B.  </w:t>
      </w:r>
    </w:p>
    <w:p w:rsidR="0073732E" w:rsidRDefault="0073732E" w:rsidP="00E536BB"/>
    <w:p w:rsidR="0073732E" w:rsidRDefault="0073732E" w:rsidP="00E536BB">
      <w:r w:rsidRPr="00E536BB">
        <w:t xml:space="preserve">East segment EAW work – </w:t>
      </w:r>
      <w:r>
        <w:t xml:space="preserve">Carol Booth has been studying thresholds that would require an EAW and reported that 25 miles of trail would require an EAW but only if done within a three year period.  As an example she noted that the Mesabi Trail has never done a complete EAW.  The project presently under way would be more accurately described as an environmental analysis.  The Phase 1 archaeological report is in the works and the wetlands report is being directed to appropriate agencies for review.  Public input will be solicited at some point but it is not yet clear what form that will take.  Joel Astleford noted that MN DOT is studying the Y intersection and changes they might make could impact the Trail in that area.  Steve Lotz reported that he had attended the November 18 meeting MN DOT held in Tower and followed up with MN DOT after the meeting so that they are aware of the planned Trail.  Carol will put together a draft of a request for input from the public as a starting point for the next meeting.  </w:t>
      </w:r>
    </w:p>
    <w:p w:rsidR="0073732E" w:rsidRDefault="0073732E" w:rsidP="00E536BB"/>
    <w:p w:rsidR="0073732E" w:rsidRDefault="0073732E" w:rsidP="00E536BB">
      <w:r>
        <w:t xml:space="preserve">Tim Johnson had received a request for updated expenditure figures from Boyd Carlblom of Range Reliable Agency, agent for the LVT JPB insurance policy.  Steve Lotz will gather numbers and send to Tim.  </w:t>
      </w:r>
    </w:p>
    <w:p w:rsidR="0073732E" w:rsidRDefault="0073732E" w:rsidP="00E536BB"/>
    <w:p w:rsidR="0073732E" w:rsidRDefault="0073732E" w:rsidP="00E536BB">
      <w:r>
        <w:t xml:space="preserve">Carol Booth reported that the Friends had received $500 from Minnesota Power and had applied to the Northern St. Louis County Trails Task Force for trail head signage funds.  </w:t>
      </w:r>
    </w:p>
    <w:p w:rsidR="0073732E" w:rsidRDefault="0073732E" w:rsidP="00E536BB"/>
    <w:p w:rsidR="0073732E" w:rsidRDefault="0073732E" w:rsidP="006A6C2C">
      <w:r>
        <w:t xml:space="preserve">Next meeting is set for </w:t>
      </w:r>
      <w:smartTag w:uri="urn:schemas-microsoft-com:office:smarttags" w:element="time">
        <w:smartTagPr>
          <w:attr w:name="Hour" w:val="18"/>
          <w:attr w:name="Minute" w:val="1"/>
        </w:smartTagPr>
        <w:r>
          <w:t>January 5, 2022</w:t>
        </w:r>
      </w:smartTag>
      <w:r>
        <w:t xml:space="preserve"> at </w:t>
      </w:r>
      <w:smartTag w:uri="urn:schemas-microsoft-com:office:smarttags" w:element="time">
        <w:smartTagPr>
          <w:attr w:name="Hour" w:val="18"/>
          <w:attr w:name="Minute" w:val="1"/>
        </w:smartTagPr>
        <w:r>
          <w:t>5:00 pm</w:t>
        </w:r>
      </w:smartTag>
      <w:r>
        <w:t xml:space="preserve"> via Zoom.</w:t>
      </w:r>
    </w:p>
    <w:p w:rsidR="0073732E" w:rsidRDefault="0073732E" w:rsidP="006A6C2C"/>
    <w:p w:rsidR="0073732E" w:rsidRPr="00FB6B69" w:rsidRDefault="0073732E" w:rsidP="008B02FE">
      <w:r>
        <w:t xml:space="preserve">Motion by Carol Booth, Owens, second by Cathi Hiveley, Beatty, to adjourn, all ayes, motion carried at </w:t>
      </w:r>
      <w:smartTag w:uri="urn:schemas-microsoft-com:office:smarttags" w:element="time">
        <w:smartTagPr>
          <w:attr w:name="Hour" w:val="18"/>
          <w:attr w:name="Minute" w:val="1"/>
        </w:smartTagPr>
        <w:r>
          <w:t>6:01 pm</w:t>
        </w:r>
      </w:smartTag>
      <w:r>
        <w:t>.</w:t>
      </w:r>
    </w:p>
    <w:p w:rsidR="0073732E" w:rsidRPr="00FB6B69" w:rsidRDefault="0073732E" w:rsidP="008821C3"/>
    <w:p w:rsidR="0073732E" w:rsidRPr="00FB6B69" w:rsidRDefault="0073732E" w:rsidP="008821C3">
      <w:r w:rsidRPr="00FB6B69">
        <w:t xml:space="preserve">Steven Lotz, </w:t>
      </w:r>
      <w:r>
        <w:t>Friends of the Lake Vermilion Trail</w:t>
      </w:r>
      <w:r w:rsidRPr="00FB6B69">
        <w:t xml:space="preserve"> secretary</w:t>
      </w:r>
    </w:p>
    <w:sectPr w:rsidR="0073732E" w:rsidRPr="00FB6B69" w:rsidSect="000C6F80">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732E" w:rsidRDefault="0073732E" w:rsidP="00C044A7">
      <w:r>
        <w:separator/>
      </w:r>
    </w:p>
  </w:endnote>
  <w:endnote w:type="continuationSeparator" w:id="0">
    <w:p w:rsidR="0073732E" w:rsidRDefault="0073732E" w:rsidP="00C044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32E" w:rsidRPr="00884C58" w:rsidRDefault="0073732E" w:rsidP="00884C58">
    <w:pPr>
      <w:pStyle w:val="Footer"/>
    </w:pPr>
    <w:smartTag w:uri="urn:schemas-microsoft-com:office:smarttags" w:element="date">
      <w:smartTagPr>
        <w:attr w:name="Year" w:val="2021"/>
        <w:attr w:name="Day" w:val="8"/>
        <w:attr w:name="Month" w:val="12"/>
      </w:smartTagPr>
      <w:r>
        <w:t>12-8-2021</w:t>
      </w:r>
    </w:smartTag>
    <w:r>
      <w:t xml:space="preserve">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732E" w:rsidRDefault="0073732E" w:rsidP="00C044A7">
      <w:r>
        <w:separator/>
      </w:r>
    </w:p>
  </w:footnote>
  <w:footnote w:type="continuationSeparator" w:id="0">
    <w:p w:rsidR="0073732E" w:rsidRDefault="0073732E" w:rsidP="00C044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DA2EC60"/>
    <w:lvl w:ilvl="0">
      <w:start w:val="1"/>
      <w:numFmt w:val="decimal"/>
      <w:lvlText w:val="%1."/>
      <w:lvlJc w:val="left"/>
      <w:pPr>
        <w:tabs>
          <w:tab w:val="num" w:pos="1800"/>
        </w:tabs>
        <w:ind w:left="1800" w:hanging="360"/>
      </w:pPr>
    </w:lvl>
  </w:abstractNum>
  <w:abstractNum w:abstractNumId="1">
    <w:nsid w:val="FFFFFF7D"/>
    <w:multiLevelType w:val="singleLevel"/>
    <w:tmpl w:val="0162711A"/>
    <w:lvl w:ilvl="0">
      <w:start w:val="1"/>
      <w:numFmt w:val="decimal"/>
      <w:lvlText w:val="%1."/>
      <w:lvlJc w:val="left"/>
      <w:pPr>
        <w:tabs>
          <w:tab w:val="num" w:pos="1440"/>
        </w:tabs>
        <w:ind w:left="1440" w:hanging="360"/>
      </w:pPr>
    </w:lvl>
  </w:abstractNum>
  <w:abstractNum w:abstractNumId="2">
    <w:nsid w:val="FFFFFF7E"/>
    <w:multiLevelType w:val="singleLevel"/>
    <w:tmpl w:val="948C43B6"/>
    <w:lvl w:ilvl="0">
      <w:start w:val="1"/>
      <w:numFmt w:val="decimal"/>
      <w:lvlText w:val="%1."/>
      <w:lvlJc w:val="left"/>
      <w:pPr>
        <w:tabs>
          <w:tab w:val="num" w:pos="1080"/>
        </w:tabs>
        <w:ind w:left="1080" w:hanging="360"/>
      </w:pPr>
    </w:lvl>
  </w:abstractNum>
  <w:abstractNum w:abstractNumId="3">
    <w:nsid w:val="FFFFFF7F"/>
    <w:multiLevelType w:val="singleLevel"/>
    <w:tmpl w:val="8758B662"/>
    <w:lvl w:ilvl="0">
      <w:start w:val="1"/>
      <w:numFmt w:val="decimal"/>
      <w:lvlText w:val="%1."/>
      <w:lvlJc w:val="left"/>
      <w:pPr>
        <w:tabs>
          <w:tab w:val="num" w:pos="720"/>
        </w:tabs>
        <w:ind w:left="720" w:hanging="360"/>
      </w:pPr>
    </w:lvl>
  </w:abstractNum>
  <w:abstractNum w:abstractNumId="4">
    <w:nsid w:val="FFFFFF80"/>
    <w:multiLevelType w:val="singleLevel"/>
    <w:tmpl w:val="0374B9E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DA4270E"/>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5316EC80"/>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CABC3598"/>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EB4A350A"/>
    <w:lvl w:ilvl="0">
      <w:start w:val="1"/>
      <w:numFmt w:val="decimal"/>
      <w:lvlText w:val="%1."/>
      <w:lvlJc w:val="left"/>
      <w:pPr>
        <w:tabs>
          <w:tab w:val="num" w:pos="360"/>
        </w:tabs>
        <w:ind w:left="360" w:hanging="360"/>
      </w:pPr>
    </w:lvl>
  </w:abstractNum>
  <w:abstractNum w:abstractNumId="9">
    <w:nsid w:val="FFFFFF89"/>
    <w:multiLevelType w:val="singleLevel"/>
    <w:tmpl w:val="F0FA42E4"/>
    <w:lvl w:ilvl="0">
      <w:start w:val="1"/>
      <w:numFmt w:val="bullet"/>
      <w:lvlText w:val=""/>
      <w:lvlJc w:val="left"/>
      <w:pPr>
        <w:tabs>
          <w:tab w:val="num" w:pos="360"/>
        </w:tabs>
        <w:ind w:left="360" w:hanging="360"/>
      </w:pPr>
      <w:rPr>
        <w:rFonts w:ascii="Symbol" w:hAnsi="Symbol" w:cs="Symbol" w:hint="default"/>
      </w:rPr>
    </w:lvl>
  </w:abstractNum>
  <w:abstractNum w:abstractNumId="10">
    <w:nsid w:val="0FB37142"/>
    <w:multiLevelType w:val="hybridMultilevel"/>
    <w:tmpl w:val="98743BC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7"/>
  </w:num>
  <w:num w:numId="2">
    <w:abstractNumId w:val="12"/>
  </w:num>
  <w:num w:numId="3">
    <w:abstractNumId w:val="13"/>
  </w:num>
  <w:num w:numId="4">
    <w:abstractNumId w:val="15"/>
  </w:num>
  <w:num w:numId="5">
    <w:abstractNumId w:val="11"/>
  </w:num>
  <w:num w:numId="6">
    <w:abstractNumId w:val="20"/>
  </w:num>
  <w:num w:numId="7">
    <w:abstractNumId w:val="19"/>
  </w:num>
  <w:num w:numId="8">
    <w:abstractNumId w:val="10"/>
  </w:num>
  <w:num w:numId="9">
    <w:abstractNumId w:val="21"/>
  </w:num>
  <w:num w:numId="10">
    <w:abstractNumId w:val="16"/>
  </w:num>
  <w:num w:numId="11">
    <w:abstractNumId w:val="18"/>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6F80"/>
    <w:rsid w:val="00002CA1"/>
    <w:rsid w:val="00004707"/>
    <w:rsid w:val="000100F9"/>
    <w:rsid w:val="00015343"/>
    <w:rsid w:val="00026A94"/>
    <w:rsid w:val="00037517"/>
    <w:rsid w:val="00046029"/>
    <w:rsid w:val="0004727D"/>
    <w:rsid w:val="000555BA"/>
    <w:rsid w:val="00062BE3"/>
    <w:rsid w:val="000876B8"/>
    <w:rsid w:val="000A332C"/>
    <w:rsid w:val="000A4545"/>
    <w:rsid w:val="000C6F80"/>
    <w:rsid w:val="000D4995"/>
    <w:rsid w:val="000F40B5"/>
    <w:rsid w:val="001036A8"/>
    <w:rsid w:val="00110076"/>
    <w:rsid w:val="00111035"/>
    <w:rsid w:val="00127772"/>
    <w:rsid w:val="00130D3F"/>
    <w:rsid w:val="0013179D"/>
    <w:rsid w:val="001332CC"/>
    <w:rsid w:val="00136344"/>
    <w:rsid w:val="00144C43"/>
    <w:rsid w:val="00151616"/>
    <w:rsid w:val="00153429"/>
    <w:rsid w:val="0016656F"/>
    <w:rsid w:val="001714BF"/>
    <w:rsid w:val="00171B6F"/>
    <w:rsid w:val="00180E9C"/>
    <w:rsid w:val="00191107"/>
    <w:rsid w:val="001A1BBB"/>
    <w:rsid w:val="001A6909"/>
    <w:rsid w:val="001A6FC3"/>
    <w:rsid w:val="001A7DC1"/>
    <w:rsid w:val="001B698D"/>
    <w:rsid w:val="001B758C"/>
    <w:rsid w:val="001C0460"/>
    <w:rsid w:val="001F03DE"/>
    <w:rsid w:val="001F3ADB"/>
    <w:rsid w:val="002043E1"/>
    <w:rsid w:val="002110CA"/>
    <w:rsid w:val="002247C2"/>
    <w:rsid w:val="00225C17"/>
    <w:rsid w:val="00227E6F"/>
    <w:rsid w:val="0024246C"/>
    <w:rsid w:val="00245F12"/>
    <w:rsid w:val="002531E8"/>
    <w:rsid w:val="0025799C"/>
    <w:rsid w:val="002653A5"/>
    <w:rsid w:val="002672B4"/>
    <w:rsid w:val="00272469"/>
    <w:rsid w:val="0027742E"/>
    <w:rsid w:val="002775DA"/>
    <w:rsid w:val="002861A1"/>
    <w:rsid w:val="00291190"/>
    <w:rsid w:val="00295FE8"/>
    <w:rsid w:val="002A2BD2"/>
    <w:rsid w:val="002B062C"/>
    <w:rsid w:val="002B5420"/>
    <w:rsid w:val="002B6468"/>
    <w:rsid w:val="002B7064"/>
    <w:rsid w:val="002C0C1A"/>
    <w:rsid w:val="002C2FAA"/>
    <w:rsid w:val="002C4B9D"/>
    <w:rsid w:val="002C51B9"/>
    <w:rsid w:val="002E0771"/>
    <w:rsid w:val="002E0B52"/>
    <w:rsid w:val="002F2CCB"/>
    <w:rsid w:val="003232A9"/>
    <w:rsid w:val="00337D34"/>
    <w:rsid w:val="0034239E"/>
    <w:rsid w:val="00356F66"/>
    <w:rsid w:val="00362867"/>
    <w:rsid w:val="00366689"/>
    <w:rsid w:val="00372858"/>
    <w:rsid w:val="00381F01"/>
    <w:rsid w:val="00393FBF"/>
    <w:rsid w:val="003A3E51"/>
    <w:rsid w:val="003A73A5"/>
    <w:rsid w:val="003A78F8"/>
    <w:rsid w:val="003B490C"/>
    <w:rsid w:val="003B5634"/>
    <w:rsid w:val="003D378B"/>
    <w:rsid w:val="003D553D"/>
    <w:rsid w:val="003E1909"/>
    <w:rsid w:val="003E41ED"/>
    <w:rsid w:val="003E449C"/>
    <w:rsid w:val="003F08CF"/>
    <w:rsid w:val="003F5606"/>
    <w:rsid w:val="00402E20"/>
    <w:rsid w:val="004033D4"/>
    <w:rsid w:val="004044C6"/>
    <w:rsid w:val="0041504A"/>
    <w:rsid w:val="004275E0"/>
    <w:rsid w:val="004318DC"/>
    <w:rsid w:val="00434D18"/>
    <w:rsid w:val="0043772F"/>
    <w:rsid w:val="00451998"/>
    <w:rsid w:val="004616EA"/>
    <w:rsid w:val="00467CE0"/>
    <w:rsid w:val="004719F8"/>
    <w:rsid w:val="0048019C"/>
    <w:rsid w:val="004830F0"/>
    <w:rsid w:val="00491F0B"/>
    <w:rsid w:val="004951A2"/>
    <w:rsid w:val="004A12C6"/>
    <w:rsid w:val="004A24BB"/>
    <w:rsid w:val="004A4676"/>
    <w:rsid w:val="004B7E25"/>
    <w:rsid w:val="004C7A79"/>
    <w:rsid w:val="004D4541"/>
    <w:rsid w:val="004D5477"/>
    <w:rsid w:val="004F2FAD"/>
    <w:rsid w:val="004F4155"/>
    <w:rsid w:val="00520B4E"/>
    <w:rsid w:val="005476D5"/>
    <w:rsid w:val="0055315D"/>
    <w:rsid w:val="005558F3"/>
    <w:rsid w:val="0056224B"/>
    <w:rsid w:val="005677AD"/>
    <w:rsid w:val="00574A7F"/>
    <w:rsid w:val="00590091"/>
    <w:rsid w:val="00590B4D"/>
    <w:rsid w:val="00594DEE"/>
    <w:rsid w:val="005A01AC"/>
    <w:rsid w:val="005A303A"/>
    <w:rsid w:val="005A5913"/>
    <w:rsid w:val="005C3CA2"/>
    <w:rsid w:val="005E748B"/>
    <w:rsid w:val="00622A14"/>
    <w:rsid w:val="006247B4"/>
    <w:rsid w:val="00625FBC"/>
    <w:rsid w:val="0063394F"/>
    <w:rsid w:val="00636217"/>
    <w:rsid w:val="0064211C"/>
    <w:rsid w:val="00646B22"/>
    <w:rsid w:val="006500B5"/>
    <w:rsid w:val="0065103F"/>
    <w:rsid w:val="0065205E"/>
    <w:rsid w:val="006617B4"/>
    <w:rsid w:val="0067337E"/>
    <w:rsid w:val="00682612"/>
    <w:rsid w:val="00687FE2"/>
    <w:rsid w:val="006A6C2C"/>
    <w:rsid w:val="006A6D21"/>
    <w:rsid w:val="006B4715"/>
    <w:rsid w:val="006B525E"/>
    <w:rsid w:val="006D7816"/>
    <w:rsid w:val="006D7879"/>
    <w:rsid w:val="006E2FB2"/>
    <w:rsid w:val="006E5240"/>
    <w:rsid w:val="006E6D3F"/>
    <w:rsid w:val="007004DF"/>
    <w:rsid w:val="00700C3B"/>
    <w:rsid w:val="00700E69"/>
    <w:rsid w:val="00702889"/>
    <w:rsid w:val="00704FC3"/>
    <w:rsid w:val="0071040A"/>
    <w:rsid w:val="007168AF"/>
    <w:rsid w:val="00727193"/>
    <w:rsid w:val="00734473"/>
    <w:rsid w:val="00735200"/>
    <w:rsid w:val="0073732E"/>
    <w:rsid w:val="007533D6"/>
    <w:rsid w:val="00760ACC"/>
    <w:rsid w:val="007723B3"/>
    <w:rsid w:val="0078297C"/>
    <w:rsid w:val="007860E2"/>
    <w:rsid w:val="0079287E"/>
    <w:rsid w:val="007953CE"/>
    <w:rsid w:val="007A4DD6"/>
    <w:rsid w:val="007A5314"/>
    <w:rsid w:val="007B7870"/>
    <w:rsid w:val="007C13A8"/>
    <w:rsid w:val="007C7D12"/>
    <w:rsid w:val="007D0185"/>
    <w:rsid w:val="007D3940"/>
    <w:rsid w:val="007D408C"/>
    <w:rsid w:val="007D6AB7"/>
    <w:rsid w:val="007F466E"/>
    <w:rsid w:val="007F7804"/>
    <w:rsid w:val="008008E1"/>
    <w:rsid w:val="00802977"/>
    <w:rsid w:val="00804DB2"/>
    <w:rsid w:val="00840313"/>
    <w:rsid w:val="0085010D"/>
    <w:rsid w:val="00856CDB"/>
    <w:rsid w:val="008641AF"/>
    <w:rsid w:val="00867EB6"/>
    <w:rsid w:val="00872C82"/>
    <w:rsid w:val="008821C3"/>
    <w:rsid w:val="00884C58"/>
    <w:rsid w:val="00885962"/>
    <w:rsid w:val="00894223"/>
    <w:rsid w:val="008A20B9"/>
    <w:rsid w:val="008A63B4"/>
    <w:rsid w:val="008B02FE"/>
    <w:rsid w:val="008B636E"/>
    <w:rsid w:val="008B7E3F"/>
    <w:rsid w:val="008C7FFE"/>
    <w:rsid w:val="008D7B17"/>
    <w:rsid w:val="008E062D"/>
    <w:rsid w:val="008E5AD5"/>
    <w:rsid w:val="008F7DDE"/>
    <w:rsid w:val="009111D9"/>
    <w:rsid w:val="0092127D"/>
    <w:rsid w:val="0092386F"/>
    <w:rsid w:val="0092553A"/>
    <w:rsid w:val="00942BD2"/>
    <w:rsid w:val="00950AAC"/>
    <w:rsid w:val="009514F1"/>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C7C48"/>
    <w:rsid w:val="009E2BD0"/>
    <w:rsid w:val="009E34DD"/>
    <w:rsid w:val="009F1F8D"/>
    <w:rsid w:val="00A02C78"/>
    <w:rsid w:val="00A0553C"/>
    <w:rsid w:val="00A07481"/>
    <w:rsid w:val="00A11C2D"/>
    <w:rsid w:val="00A149D8"/>
    <w:rsid w:val="00A20EFD"/>
    <w:rsid w:val="00A36638"/>
    <w:rsid w:val="00A4335A"/>
    <w:rsid w:val="00A530E5"/>
    <w:rsid w:val="00A55378"/>
    <w:rsid w:val="00A56C6B"/>
    <w:rsid w:val="00A60D22"/>
    <w:rsid w:val="00A66DC7"/>
    <w:rsid w:val="00A67D09"/>
    <w:rsid w:val="00A716E2"/>
    <w:rsid w:val="00A80B60"/>
    <w:rsid w:val="00A90B34"/>
    <w:rsid w:val="00A929D8"/>
    <w:rsid w:val="00A951A9"/>
    <w:rsid w:val="00A970F0"/>
    <w:rsid w:val="00A97DD3"/>
    <w:rsid w:val="00AA09E3"/>
    <w:rsid w:val="00AB4C40"/>
    <w:rsid w:val="00AB51A8"/>
    <w:rsid w:val="00AC3C78"/>
    <w:rsid w:val="00AC5C3E"/>
    <w:rsid w:val="00AC6A27"/>
    <w:rsid w:val="00AC7C52"/>
    <w:rsid w:val="00AD3A11"/>
    <w:rsid w:val="00AD4505"/>
    <w:rsid w:val="00AD52B9"/>
    <w:rsid w:val="00AE4434"/>
    <w:rsid w:val="00AE5814"/>
    <w:rsid w:val="00AF389E"/>
    <w:rsid w:val="00B03103"/>
    <w:rsid w:val="00B04658"/>
    <w:rsid w:val="00B23EB3"/>
    <w:rsid w:val="00B36C12"/>
    <w:rsid w:val="00B4126C"/>
    <w:rsid w:val="00B5343D"/>
    <w:rsid w:val="00B53A40"/>
    <w:rsid w:val="00B54C1A"/>
    <w:rsid w:val="00B60D42"/>
    <w:rsid w:val="00B63A03"/>
    <w:rsid w:val="00B749C2"/>
    <w:rsid w:val="00B94FDA"/>
    <w:rsid w:val="00B96E43"/>
    <w:rsid w:val="00B96F2E"/>
    <w:rsid w:val="00BA3EA2"/>
    <w:rsid w:val="00BE0328"/>
    <w:rsid w:val="00BF34B4"/>
    <w:rsid w:val="00BF6CE7"/>
    <w:rsid w:val="00C044A7"/>
    <w:rsid w:val="00C0462D"/>
    <w:rsid w:val="00C05BCB"/>
    <w:rsid w:val="00C17657"/>
    <w:rsid w:val="00C30910"/>
    <w:rsid w:val="00C314E8"/>
    <w:rsid w:val="00C33886"/>
    <w:rsid w:val="00C34996"/>
    <w:rsid w:val="00C50316"/>
    <w:rsid w:val="00C6034C"/>
    <w:rsid w:val="00C644AA"/>
    <w:rsid w:val="00C64760"/>
    <w:rsid w:val="00C75493"/>
    <w:rsid w:val="00C83CAD"/>
    <w:rsid w:val="00C849A2"/>
    <w:rsid w:val="00C87931"/>
    <w:rsid w:val="00C904A8"/>
    <w:rsid w:val="00C958A3"/>
    <w:rsid w:val="00C96BDA"/>
    <w:rsid w:val="00CB0CA5"/>
    <w:rsid w:val="00CC0D29"/>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67D4F"/>
    <w:rsid w:val="00D90792"/>
    <w:rsid w:val="00D92DF9"/>
    <w:rsid w:val="00D97554"/>
    <w:rsid w:val="00DB537A"/>
    <w:rsid w:val="00DB6322"/>
    <w:rsid w:val="00DF1D2D"/>
    <w:rsid w:val="00DF37D0"/>
    <w:rsid w:val="00DF564C"/>
    <w:rsid w:val="00E14C9F"/>
    <w:rsid w:val="00E422B1"/>
    <w:rsid w:val="00E536BB"/>
    <w:rsid w:val="00E54F0C"/>
    <w:rsid w:val="00E73F5A"/>
    <w:rsid w:val="00E85E0E"/>
    <w:rsid w:val="00E970D0"/>
    <w:rsid w:val="00EB6086"/>
    <w:rsid w:val="00EC602B"/>
    <w:rsid w:val="00ED2AE7"/>
    <w:rsid w:val="00ED427C"/>
    <w:rsid w:val="00ED7BF4"/>
    <w:rsid w:val="00EF20B6"/>
    <w:rsid w:val="00EF3624"/>
    <w:rsid w:val="00EF3A8F"/>
    <w:rsid w:val="00F11EBE"/>
    <w:rsid w:val="00F13290"/>
    <w:rsid w:val="00F16AC2"/>
    <w:rsid w:val="00F257D7"/>
    <w:rsid w:val="00F40305"/>
    <w:rsid w:val="00F42456"/>
    <w:rsid w:val="00F47DA2"/>
    <w:rsid w:val="00F51B3F"/>
    <w:rsid w:val="00F6205A"/>
    <w:rsid w:val="00F72EBF"/>
    <w:rsid w:val="00F84CB6"/>
    <w:rsid w:val="00FA1573"/>
    <w:rsid w:val="00FA4292"/>
    <w:rsid w:val="00FA5B2F"/>
    <w:rsid w:val="00FB5489"/>
    <w:rsid w:val="00FB5AFB"/>
    <w:rsid w:val="00FB6B69"/>
    <w:rsid w:val="00FC0822"/>
    <w:rsid w:val="00FD0406"/>
    <w:rsid w:val="00FD0407"/>
    <w:rsid w:val="00FD23DC"/>
    <w:rsid w:val="00FE2D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basedOn w:val="DefaultParagraphFont"/>
    <w:uiPriority w:val="99"/>
    <w:rsid w:val="00171B6F"/>
    <w:rPr>
      <w:color w:val="0563C1"/>
      <w:u w:val="single"/>
    </w:rPr>
  </w:style>
  <w:style w:type="character" w:customStyle="1" w:styleId="UnresolvedMention">
    <w:name w:val="Unresolved Mention"/>
    <w:basedOn w:val="DefaultParagraphFont"/>
    <w:uiPriority w:val="99"/>
    <w:semiHidden/>
    <w:rsid w:val="00171B6F"/>
    <w:rPr>
      <w:color w:val="605E5C"/>
      <w:shd w:val="clear" w:color="auto" w:fill="E1DFDD"/>
    </w:rPr>
  </w:style>
  <w:style w:type="table" w:styleId="TableGrid">
    <w:name w:val="Table Grid"/>
    <w:basedOn w:val="TableNormal"/>
    <w:uiPriority w:val="99"/>
    <w:rsid w:val="0079287E"/>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basedOn w:val="DefaultParagraphFont"/>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basedOn w:val="DefaultParagraphFont"/>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basedOn w:val="DefaultParagraphFont"/>
    <w:uiPriority w:val="99"/>
    <w:qFormat/>
    <w:rsid w:val="004C7A79"/>
    <w:rPr>
      <w:i/>
      <w:iCs/>
    </w:rPr>
  </w:style>
  <w:style w:type="paragraph" w:customStyle="1" w:styleId="Default">
    <w:name w:val="Default"/>
    <w:uiPriority w:val="99"/>
    <w:rsid w:val="00E536BB"/>
    <w:pPr>
      <w:autoSpaceDE w:val="0"/>
      <w:autoSpaceDN w:val="0"/>
      <w:adjustRightInd w:val="0"/>
    </w:pPr>
    <w:rPr>
      <w:rFonts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154881923">
      <w:marLeft w:val="0"/>
      <w:marRight w:val="0"/>
      <w:marTop w:val="0"/>
      <w:marBottom w:val="0"/>
      <w:divBdr>
        <w:top w:val="none" w:sz="0" w:space="0" w:color="auto"/>
        <w:left w:val="none" w:sz="0" w:space="0" w:color="auto"/>
        <w:bottom w:val="none" w:sz="0" w:space="0" w:color="auto"/>
        <w:right w:val="none" w:sz="0" w:space="0" w:color="auto"/>
      </w:divBdr>
    </w:div>
    <w:div w:id="154881924">
      <w:marLeft w:val="0"/>
      <w:marRight w:val="0"/>
      <w:marTop w:val="0"/>
      <w:marBottom w:val="0"/>
      <w:divBdr>
        <w:top w:val="none" w:sz="0" w:space="0" w:color="auto"/>
        <w:left w:val="none" w:sz="0" w:space="0" w:color="auto"/>
        <w:bottom w:val="none" w:sz="0" w:space="0" w:color="auto"/>
        <w:right w:val="none" w:sz="0" w:space="0" w:color="auto"/>
      </w:divBdr>
    </w:div>
    <w:div w:id="154881925">
      <w:marLeft w:val="0"/>
      <w:marRight w:val="0"/>
      <w:marTop w:val="0"/>
      <w:marBottom w:val="0"/>
      <w:divBdr>
        <w:top w:val="none" w:sz="0" w:space="0" w:color="auto"/>
        <w:left w:val="none" w:sz="0" w:space="0" w:color="auto"/>
        <w:bottom w:val="none" w:sz="0" w:space="0" w:color="auto"/>
        <w:right w:val="none" w:sz="0" w:space="0" w:color="auto"/>
      </w:divBdr>
    </w:div>
    <w:div w:id="154881926">
      <w:marLeft w:val="0"/>
      <w:marRight w:val="0"/>
      <w:marTop w:val="0"/>
      <w:marBottom w:val="0"/>
      <w:divBdr>
        <w:top w:val="none" w:sz="0" w:space="0" w:color="auto"/>
        <w:left w:val="none" w:sz="0" w:space="0" w:color="auto"/>
        <w:bottom w:val="none" w:sz="0" w:space="0" w:color="auto"/>
        <w:right w:val="none" w:sz="0" w:space="0" w:color="auto"/>
      </w:divBdr>
    </w:div>
    <w:div w:id="154881933">
      <w:marLeft w:val="0"/>
      <w:marRight w:val="0"/>
      <w:marTop w:val="0"/>
      <w:marBottom w:val="0"/>
      <w:divBdr>
        <w:top w:val="none" w:sz="0" w:space="0" w:color="auto"/>
        <w:left w:val="none" w:sz="0" w:space="0" w:color="auto"/>
        <w:bottom w:val="none" w:sz="0" w:space="0" w:color="auto"/>
        <w:right w:val="none" w:sz="0" w:space="0" w:color="auto"/>
      </w:divBdr>
      <w:divsChild>
        <w:div w:id="154881929">
          <w:marLeft w:val="0"/>
          <w:marRight w:val="0"/>
          <w:marTop w:val="0"/>
          <w:marBottom w:val="0"/>
          <w:divBdr>
            <w:top w:val="none" w:sz="0" w:space="0" w:color="auto"/>
            <w:left w:val="none" w:sz="0" w:space="0" w:color="auto"/>
            <w:bottom w:val="none" w:sz="0" w:space="0" w:color="auto"/>
            <w:right w:val="none" w:sz="0" w:space="0" w:color="auto"/>
          </w:divBdr>
          <w:divsChild>
            <w:div w:id="154881927">
              <w:marLeft w:val="0"/>
              <w:marRight w:val="0"/>
              <w:marTop w:val="0"/>
              <w:marBottom w:val="0"/>
              <w:divBdr>
                <w:top w:val="none" w:sz="0" w:space="0" w:color="auto"/>
                <w:left w:val="none" w:sz="0" w:space="0" w:color="auto"/>
                <w:bottom w:val="none" w:sz="0" w:space="0" w:color="auto"/>
                <w:right w:val="none" w:sz="0" w:space="0" w:color="auto"/>
              </w:divBdr>
            </w:div>
            <w:div w:id="15488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1934">
      <w:marLeft w:val="0"/>
      <w:marRight w:val="0"/>
      <w:marTop w:val="0"/>
      <w:marBottom w:val="0"/>
      <w:divBdr>
        <w:top w:val="none" w:sz="0" w:space="0" w:color="auto"/>
        <w:left w:val="none" w:sz="0" w:space="0" w:color="auto"/>
        <w:bottom w:val="none" w:sz="0" w:space="0" w:color="auto"/>
        <w:right w:val="none" w:sz="0" w:space="0" w:color="auto"/>
      </w:divBdr>
      <w:divsChild>
        <w:div w:id="154881932">
          <w:marLeft w:val="0"/>
          <w:marRight w:val="0"/>
          <w:marTop w:val="0"/>
          <w:marBottom w:val="0"/>
          <w:divBdr>
            <w:top w:val="none" w:sz="0" w:space="0" w:color="auto"/>
            <w:left w:val="none" w:sz="0" w:space="0" w:color="auto"/>
            <w:bottom w:val="none" w:sz="0" w:space="0" w:color="auto"/>
            <w:right w:val="none" w:sz="0" w:space="0" w:color="auto"/>
          </w:divBdr>
          <w:divsChild>
            <w:div w:id="154881930">
              <w:marLeft w:val="0"/>
              <w:marRight w:val="0"/>
              <w:marTop w:val="0"/>
              <w:marBottom w:val="0"/>
              <w:divBdr>
                <w:top w:val="none" w:sz="0" w:space="0" w:color="auto"/>
                <w:left w:val="none" w:sz="0" w:space="0" w:color="auto"/>
                <w:bottom w:val="none" w:sz="0" w:space="0" w:color="auto"/>
                <w:right w:val="none" w:sz="0" w:space="0" w:color="auto"/>
              </w:divBdr>
            </w:div>
            <w:div w:id="15488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2</Pages>
  <Words>521</Words>
  <Characters>2973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subject/>
  <dc:creator>Sidra Starkovich</dc:creator>
  <cp:keywords/>
  <dc:description/>
  <cp:lastModifiedBy>Owner</cp:lastModifiedBy>
  <cp:revision>2</cp:revision>
  <cp:lastPrinted>2022-01-09T20:07:00Z</cp:lastPrinted>
  <dcterms:created xsi:type="dcterms:W3CDTF">2022-01-03T17:01:00Z</dcterms:created>
  <dcterms:modified xsi:type="dcterms:W3CDTF">2022-01-03T17:01:00Z</dcterms:modified>
</cp:coreProperties>
</file>