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459" w:rsidRPr="004F4155" w:rsidRDefault="00592459" w:rsidP="000C6F80">
      <w:pPr>
        <w:jc w:val="center"/>
        <w:rPr>
          <w:b/>
          <w:bCs/>
        </w:rPr>
      </w:pPr>
      <w:r w:rsidRPr="004F4155">
        <w:rPr>
          <w:b/>
          <w:bCs/>
        </w:rPr>
        <w:t>Lake Verm</w:t>
      </w:r>
      <w:r>
        <w:rPr>
          <w:b/>
          <w:bCs/>
        </w:rPr>
        <w:t>illion Trail Joint Powers Board</w:t>
      </w:r>
    </w:p>
    <w:p w:rsidR="00592459" w:rsidRDefault="00592459" w:rsidP="00F16AC2">
      <w:pPr>
        <w:jc w:val="center"/>
        <w:rPr>
          <w:b/>
          <w:bCs/>
        </w:rPr>
      </w:pPr>
      <w:smartTag w:uri="urn:schemas-microsoft-com:office:smarttags" w:element="date">
        <w:smartTagPr>
          <w:attr w:name="Month" w:val="3"/>
          <w:attr w:name="Day" w:val="9"/>
          <w:attr w:name="Year" w:val="2022"/>
        </w:smartTagPr>
        <w:r>
          <w:rPr>
            <w:b/>
            <w:bCs/>
          </w:rPr>
          <w:t>Wednesday, March 9, 2022</w:t>
        </w:r>
      </w:smartTag>
    </w:p>
    <w:p w:rsidR="00592459" w:rsidRDefault="00592459" w:rsidP="00D43427">
      <w:pPr>
        <w:jc w:val="center"/>
        <w:rPr>
          <w:b/>
          <w:bCs/>
        </w:rPr>
      </w:pPr>
      <w:r>
        <w:rPr>
          <w:b/>
          <w:bCs/>
        </w:rPr>
        <w:t>Via Zoom or teleconference</w:t>
      </w:r>
    </w:p>
    <w:p w:rsidR="00592459" w:rsidRDefault="00592459" w:rsidP="000C6F80">
      <w:pPr>
        <w:jc w:val="center"/>
        <w:rPr>
          <w:b/>
          <w:bCs/>
        </w:rPr>
      </w:pPr>
    </w:p>
    <w:p w:rsidR="00592459" w:rsidRPr="00FB6B69" w:rsidRDefault="00592459" w:rsidP="000C6F80">
      <w:r w:rsidRPr="00FB6B69">
        <w:t>Joint Powers Board (JPB) members present:</w:t>
      </w:r>
      <w:r w:rsidRPr="00FB6B69">
        <w:tab/>
      </w:r>
    </w:p>
    <w:p w:rsidR="00592459" w:rsidRPr="00FB6B69" w:rsidRDefault="00592459" w:rsidP="000C6F80">
      <w:r w:rsidRPr="00FB6B69">
        <w:t xml:space="preserve">Tim Johnson, City of </w:t>
      </w:r>
      <w:smartTag w:uri="urn:schemas-microsoft-com:office:smarttags" w:element="place">
        <w:smartTag w:uri="urn:schemas-microsoft-com:office:smarttags" w:element="City">
          <w:r w:rsidRPr="00FB6B69">
            <w:t>Cook</w:t>
          </w:r>
        </w:smartTag>
      </w:smartTag>
      <w:r>
        <w:t>, Chair,</w:t>
      </w:r>
      <w:r w:rsidRPr="00FB6B69">
        <w:t xml:space="preserve"> </w:t>
      </w:r>
      <w:r>
        <w:t>via Zoom</w:t>
      </w:r>
    </w:p>
    <w:p w:rsidR="00592459" w:rsidRDefault="00592459" w:rsidP="000C6F80">
      <w:r>
        <w:t>Cathi Hiveley, Beatty, Secretary, via Zoom</w:t>
      </w:r>
    </w:p>
    <w:p w:rsidR="00592459" w:rsidRDefault="00592459" w:rsidP="00907FDF">
      <w:r w:rsidRPr="00FB6B69">
        <w:t xml:space="preserve">Steve Lotz, </w:t>
      </w:r>
      <w:smartTag w:uri="urn:schemas-microsoft-com:office:smarttags" w:element="place">
        <w:smartTag w:uri="urn:schemas-microsoft-com:office:smarttags" w:element="PlaceName">
          <w:r w:rsidRPr="00FB6B69">
            <w:t>Vermilion</w:t>
          </w:r>
        </w:smartTag>
        <w:r w:rsidRPr="00FB6B69">
          <w:t xml:space="preserve"> </w:t>
        </w:r>
        <w:smartTag w:uri="urn:schemas-microsoft-com:office:smarttags" w:element="PlaceType">
          <w:r w:rsidRPr="00FB6B69">
            <w:t>Lake</w:t>
          </w:r>
        </w:smartTag>
      </w:smartTag>
      <w:r>
        <w:t>, Treasurer,</w:t>
      </w:r>
      <w:r w:rsidRPr="00FB6B69">
        <w:t xml:space="preserve"> </w:t>
      </w:r>
      <w:r>
        <w:t>via Zoom</w:t>
      </w:r>
      <w:r w:rsidRPr="00907FDF">
        <w:t xml:space="preserve"> </w:t>
      </w:r>
    </w:p>
    <w:p w:rsidR="00592459" w:rsidRDefault="00592459" w:rsidP="00907FDF">
      <w:r>
        <w:t>Carol Booth, Owens via Zoom</w:t>
      </w:r>
    </w:p>
    <w:p w:rsidR="00592459" w:rsidRDefault="00592459" w:rsidP="00D43427">
      <w:r>
        <w:t>Nancy Salminen, Tower, Vice-chair, via Zoom</w:t>
      </w:r>
    </w:p>
    <w:p w:rsidR="00592459" w:rsidRDefault="00592459" w:rsidP="00D43427">
      <w:r>
        <w:t xml:space="preserve">Ross Swanson, Kugler via Zoom  </w:t>
      </w:r>
    </w:p>
    <w:p w:rsidR="00592459" w:rsidRPr="00FB6B69" w:rsidRDefault="00592459" w:rsidP="00D43427">
      <w:r>
        <w:t xml:space="preserve">Mike Ralston, </w:t>
      </w:r>
      <w:smartTag w:uri="urn:schemas-microsoft-com:office:smarttags" w:element="place">
        <w:smartTag w:uri="urn:schemas-microsoft-com:office:smarttags" w:element="City">
          <w:r>
            <w:t>Greenwood</w:t>
          </w:r>
        </w:smartTag>
      </w:smartTag>
      <w:r>
        <w:t>, via Zoom</w:t>
      </w:r>
    </w:p>
    <w:p w:rsidR="00592459" w:rsidRDefault="00592459" w:rsidP="00D43427">
      <w:r>
        <w:t xml:space="preserve">Absent: Bois Forte </w:t>
      </w:r>
    </w:p>
    <w:p w:rsidR="00592459" w:rsidRDefault="00592459" w:rsidP="00D43427"/>
    <w:p w:rsidR="00592459" w:rsidRDefault="00592459" w:rsidP="00D43427">
      <w:r>
        <w:t>General public – John Bassing</w:t>
      </w:r>
    </w:p>
    <w:p w:rsidR="00592459" w:rsidRDefault="00592459" w:rsidP="00D43427"/>
    <w:p w:rsidR="00592459" w:rsidRDefault="00592459" w:rsidP="000C6F80">
      <w:r>
        <w:t>C</w:t>
      </w:r>
      <w:r w:rsidRPr="00FB6B69">
        <w:t xml:space="preserve">hair Tim Johnson called the meeting to order at </w:t>
      </w:r>
      <w:smartTag w:uri="urn:schemas-microsoft-com:office:smarttags" w:element="time">
        <w:smartTagPr>
          <w:attr w:name="Hour" w:val="17"/>
          <w:attr w:name="Minute" w:val="8"/>
        </w:smartTagPr>
        <w:r w:rsidRPr="00FB6B69">
          <w:t>5:</w:t>
        </w:r>
        <w:r>
          <w:t>08</w:t>
        </w:r>
        <w:r w:rsidRPr="00FB6B69">
          <w:t xml:space="preserve"> pm</w:t>
        </w:r>
      </w:smartTag>
      <w:r w:rsidRPr="00FB6B69">
        <w:t xml:space="preserve">.  </w:t>
      </w:r>
      <w:r>
        <w:t xml:space="preserve">The agenda was accepted. </w:t>
      </w:r>
    </w:p>
    <w:p w:rsidR="00592459" w:rsidRDefault="00592459" w:rsidP="000C6F80"/>
    <w:p w:rsidR="00592459" w:rsidRDefault="00592459" w:rsidP="004951A2">
      <w:r w:rsidRPr="00FB6B69">
        <w:t>Ap</w:t>
      </w:r>
      <w:r>
        <w:t xml:space="preserve">proval of minutes – Motion by </w:t>
      </w:r>
      <w:r w:rsidRPr="00FB6B69">
        <w:t>C</w:t>
      </w:r>
      <w:r>
        <w:t>arol Booth, Owens</w:t>
      </w:r>
      <w:r w:rsidRPr="00FB6B69">
        <w:t xml:space="preserve">, </w:t>
      </w:r>
      <w:r>
        <w:t xml:space="preserve">second by Cathi Hiveley, Beatty, </w:t>
      </w:r>
      <w:r w:rsidRPr="00FB6B69">
        <w:t xml:space="preserve">to approve the </w:t>
      </w:r>
      <w:r>
        <w:t>January 5, 2022</w:t>
      </w:r>
      <w:r w:rsidRPr="00FB6B69">
        <w:t xml:space="preserve"> meeting minutes as previously distributed, </w:t>
      </w:r>
      <w:r>
        <w:t>seven ayes, no nays, one absent, motion carried.</w:t>
      </w:r>
    </w:p>
    <w:p w:rsidR="00592459" w:rsidRPr="00FB6B69" w:rsidRDefault="00592459" w:rsidP="00D43427"/>
    <w:p w:rsidR="00592459" w:rsidRPr="00FB6B69" w:rsidRDefault="00592459" w:rsidP="000C6F80">
      <w:r w:rsidRPr="00FB6B69">
        <w:t xml:space="preserve">Reports of Officers &amp; Committees:  </w:t>
      </w:r>
    </w:p>
    <w:p w:rsidR="00592459" w:rsidRDefault="00592459" w:rsidP="001332CC">
      <w:r w:rsidRPr="00FB6B69">
        <w:t xml:space="preserve">Treasurer’s report – Steve Lotz reported a balance as of </w:t>
      </w:r>
      <w:smartTag w:uri="urn:schemas-microsoft-com:office:smarttags" w:element="date">
        <w:smartTagPr>
          <w:attr w:name="Month" w:val="2"/>
          <w:attr w:name="Day" w:val="28"/>
          <w:attr w:name="Year" w:val="2022"/>
        </w:smartTagPr>
        <w:r>
          <w:t>February 28, 2022</w:t>
        </w:r>
      </w:smartTag>
      <w:r>
        <w:t xml:space="preserve"> of $4,671.88</w:t>
      </w:r>
      <w:r w:rsidRPr="00FB6B69">
        <w:t xml:space="preserve">.  Motion by </w:t>
      </w:r>
      <w:r>
        <w:t>Cathi Hiveley, Beatty</w:t>
      </w:r>
      <w:r w:rsidRPr="00FB6B69">
        <w:t xml:space="preserve">, </w:t>
      </w:r>
      <w:r>
        <w:t>second by</w:t>
      </w:r>
      <w:r w:rsidRPr="00AD4505">
        <w:t xml:space="preserve"> </w:t>
      </w:r>
      <w:r>
        <w:t xml:space="preserve">Carol Booth, Owens, </w:t>
      </w:r>
      <w:r w:rsidRPr="00FB6B69">
        <w:t>to approve the Treasurer’s report, no discussion</w:t>
      </w:r>
      <w:r>
        <w:t>,</w:t>
      </w:r>
      <w:r w:rsidRPr="001332CC">
        <w:t xml:space="preserve"> </w:t>
      </w:r>
      <w:r>
        <w:t>seven ayes, no nays, one absent, motion carried.  The Treasurer noted that dues invoices would be sent this month.</w:t>
      </w:r>
    </w:p>
    <w:p w:rsidR="00592459" w:rsidRDefault="00592459" w:rsidP="00CB0CA5"/>
    <w:p w:rsidR="00592459" w:rsidRDefault="00592459" w:rsidP="00E536BB">
      <w:r w:rsidRPr="00E536BB">
        <w:t>Bills –</w:t>
      </w:r>
      <w:r>
        <w:t xml:space="preserve"> none</w:t>
      </w:r>
    </w:p>
    <w:p w:rsidR="00592459" w:rsidRDefault="00592459" w:rsidP="00E536BB"/>
    <w:p w:rsidR="00592459" w:rsidRDefault="00592459" w:rsidP="00871F49">
      <w:r>
        <w:t xml:space="preserve">Audit committee report – Tim Johnson, Cook and Nancy Salminen, Tower, reported that they had reviewed that Treasurer’s books and found everything in order.  Motion by </w:t>
      </w:r>
      <w:r w:rsidRPr="00FB6B69">
        <w:t>C</w:t>
      </w:r>
      <w:r>
        <w:t>arol Booth, Owens</w:t>
      </w:r>
      <w:r w:rsidRPr="00FB6B69">
        <w:t xml:space="preserve">, </w:t>
      </w:r>
      <w:r>
        <w:t xml:space="preserve">second by Nancy Salminen, Tower, </w:t>
      </w:r>
      <w:r w:rsidRPr="00FB6B69">
        <w:t>to approve the</w:t>
      </w:r>
      <w:r>
        <w:t xml:space="preserve"> audit report, no further discussion, seven ayes, no nays, one absent, motion carried.</w:t>
      </w:r>
    </w:p>
    <w:p w:rsidR="00592459" w:rsidRDefault="00592459" w:rsidP="00E536BB"/>
    <w:p w:rsidR="00592459" w:rsidRDefault="00592459" w:rsidP="00E536BB">
      <w:r w:rsidRPr="00E536BB">
        <w:t>Old business</w:t>
      </w:r>
    </w:p>
    <w:p w:rsidR="00592459" w:rsidRPr="00E536BB" w:rsidRDefault="00592459" w:rsidP="00E536BB">
      <w:r>
        <w:t xml:space="preserve">Environmental assessment – Carol Booth has reviewed the EAW trigger points and she believes the Lake Vermilion Trail will not meet those thresholds.  Thus an EAW will not be required but some environmental analysis will still be needed.  She provided a link to the Minnesota Rules and asked that others look at this issue.  Nancy Salminen indicated she would look at the issue and report her findings.  </w:t>
      </w:r>
    </w:p>
    <w:p w:rsidR="00592459" w:rsidRDefault="00592459" w:rsidP="00E536BB"/>
    <w:p w:rsidR="00592459" w:rsidRDefault="00592459" w:rsidP="00021EF7">
      <w:r>
        <w:t xml:space="preserve">IRRR application fund grant for a Legacy Grant application, with a total application cost estimated at $3,000.00 and a 50/50 grant/match was approved over the winter but given the delay in that application as a result of the denial by the MN </w:t>
      </w:r>
      <w:smartTag w:uri="urn:schemas-microsoft-com:office:smarttags" w:element="stockticker">
        <w:r>
          <w:t>DNR</w:t>
        </w:r>
      </w:smartTag>
      <w:r>
        <w:t xml:space="preserve"> of the proposed route across State land and need to find an alternate route that will then require additional environmental analysis the grant has been declined.  The search for an alternate route and resultant flagging will require a one-year special use permit from the State.  Motion by </w:t>
      </w:r>
      <w:r w:rsidRPr="00FB6B69">
        <w:t>C</w:t>
      </w:r>
      <w:r>
        <w:t>arol Booth, Owens</w:t>
      </w:r>
      <w:r w:rsidRPr="00FB6B69">
        <w:t xml:space="preserve">, </w:t>
      </w:r>
      <w:r>
        <w:t xml:space="preserve">second by Nancy Salminen, Tower, </w:t>
      </w:r>
      <w:r w:rsidRPr="00FB6B69">
        <w:t xml:space="preserve">to </w:t>
      </w:r>
      <w:r>
        <w:t xml:space="preserve">approve application for such a special use permit, no further discussion, seven ayes, no nays, one absent, motion carried.  </w:t>
      </w:r>
    </w:p>
    <w:p w:rsidR="00592459" w:rsidRDefault="00592459" w:rsidP="00021EF7"/>
    <w:p w:rsidR="00592459" w:rsidRDefault="00592459" w:rsidP="00E536BB">
      <w:r>
        <w:t xml:space="preserve">Election of officers and other annual meeting business will be conducted at the regular May meeting.  </w:t>
      </w:r>
    </w:p>
    <w:p w:rsidR="00592459" w:rsidRDefault="00592459" w:rsidP="00E536BB"/>
    <w:p w:rsidR="00592459" w:rsidRDefault="00592459" w:rsidP="00E536BB">
      <w:r>
        <w:t>Friends updates</w:t>
      </w:r>
    </w:p>
    <w:p w:rsidR="00592459" w:rsidRDefault="00592459" w:rsidP="00E536BB">
      <w:r>
        <w:t xml:space="preserve">Carol Booth reported that there will be a North Country Scenic Trail meeting at the </w:t>
      </w:r>
      <w:smartTag w:uri="urn:schemas-microsoft-com:office:smarttags" w:element="place">
        <w:smartTag w:uri="urn:schemas-microsoft-com:office:smarttags" w:element="PlaceName">
          <w:r>
            <w:t>Breitung</w:t>
          </w:r>
        </w:smartTag>
        <w:r>
          <w:t xml:space="preserve"> </w:t>
        </w:r>
        <w:smartTag w:uri="urn:schemas-microsoft-com:office:smarttags" w:element="PlaceType">
          <w:r>
            <w:t>Town Hall</w:t>
          </w:r>
        </w:smartTag>
      </w:smartTag>
      <w:r>
        <w:t xml:space="preserve"> tomorrow at </w:t>
      </w:r>
      <w:smartTag w:uri="urn:schemas-microsoft-com:office:smarttags" w:element="time">
        <w:smartTagPr>
          <w:attr w:name="Hour" w:val="16"/>
          <w:attr w:name="Minute" w:val="0"/>
        </w:smartTagPr>
        <w:r>
          <w:t>4:00 pm</w:t>
        </w:r>
      </w:smartTag>
      <w:r>
        <w:t xml:space="preserve">.   </w:t>
      </w:r>
    </w:p>
    <w:p w:rsidR="00592459" w:rsidRDefault="00592459" w:rsidP="00E536BB">
      <w:r>
        <w:t xml:space="preserve">The Friends will have a table at Earthfest in </w:t>
      </w:r>
      <w:smartTag w:uri="urn:schemas-microsoft-com:office:smarttags" w:element="place">
        <w:smartTag w:uri="urn:schemas-microsoft-com:office:smarttags" w:element="PlaceType">
          <w:r>
            <w:t>Mt.</w:t>
          </w:r>
        </w:smartTag>
        <w:r>
          <w:t xml:space="preserve"> </w:t>
        </w:r>
        <w:smartTag w:uri="urn:schemas-microsoft-com:office:smarttags" w:element="PlaceName">
          <w:r>
            <w:t>Iron</w:t>
          </w:r>
        </w:smartTag>
      </w:smartTag>
      <w:r>
        <w:t xml:space="preserve"> on April 23.  </w:t>
      </w:r>
    </w:p>
    <w:p w:rsidR="00592459" w:rsidRDefault="00592459" w:rsidP="00E536BB">
      <w:r>
        <w:t xml:space="preserve">Accessing the Trail storage office at the Cook </w:t>
      </w:r>
      <w:smartTag w:uri="urn:schemas-microsoft-com:office:smarttags" w:element="stockticker">
        <w:r>
          <w:t>USFS</w:t>
        </w:r>
      </w:smartTag>
      <w:r>
        <w:t xml:space="preserve"> building was never ideal but is becoming increasingly difficult.  Space is available at a hanger at the Cook airport and the banner, brochures, etc. will be moved there.  </w:t>
      </w:r>
    </w:p>
    <w:p w:rsidR="00592459" w:rsidRDefault="00592459" w:rsidP="00E536BB">
      <w:r>
        <w:t xml:space="preserve">Carol reviewed the Friends Trails Taskforce (TTF) 50/50 grant.  Because of work delays this grant is dragging out.  The TTF will be asked if JPB spending on environmental analysis can be reimbursed under the Friends’ grant.  </w:t>
      </w:r>
    </w:p>
    <w:p w:rsidR="00592459" w:rsidRDefault="00592459" w:rsidP="00E536BB">
      <w:r>
        <w:t xml:space="preserve">There has been no progress on either the east or the west segment as there is considerable snow in the woods.  </w:t>
      </w:r>
    </w:p>
    <w:p w:rsidR="00592459" w:rsidRDefault="00592459" w:rsidP="00E536BB">
      <w:r>
        <w:t xml:space="preserve">The ongoing need to lobby area elected officials was again brought up.  </w:t>
      </w:r>
    </w:p>
    <w:p w:rsidR="00592459" w:rsidRDefault="00592459" w:rsidP="00E536BB"/>
    <w:p w:rsidR="00592459" w:rsidRDefault="00592459" w:rsidP="00E536BB">
      <w:r>
        <w:t xml:space="preserve">Secretary Hively asked that the JPB bylaws be distributed.  Carol Booth will send them out prior to the May meeting.  </w:t>
      </w:r>
    </w:p>
    <w:p w:rsidR="00592459" w:rsidRDefault="00592459" w:rsidP="00E536BB"/>
    <w:p w:rsidR="00592459" w:rsidRDefault="00592459" w:rsidP="006A6C2C">
      <w:r>
        <w:t xml:space="preserve">Next meeting is set for </w:t>
      </w:r>
      <w:smartTag w:uri="urn:schemas-microsoft-com:office:smarttags" w:element="date">
        <w:smartTagPr>
          <w:attr w:name="Month" w:val="5"/>
          <w:attr w:name="Day" w:val="11"/>
          <w:attr w:name="Year" w:val="2022"/>
        </w:smartTagPr>
        <w:r>
          <w:t>May 11, 2022</w:t>
        </w:r>
      </w:smartTag>
      <w:r>
        <w:t xml:space="preserve"> at </w:t>
      </w:r>
      <w:smartTag w:uri="urn:schemas-microsoft-com:office:smarttags" w:element="time">
        <w:smartTagPr>
          <w:attr w:name="Hour" w:val="17"/>
          <w:attr w:name="Minute" w:val="0"/>
        </w:smartTagPr>
        <w:r>
          <w:t>5:00 pm</w:t>
        </w:r>
      </w:smartTag>
      <w:r>
        <w:t xml:space="preserve"> via Zoom.</w:t>
      </w:r>
    </w:p>
    <w:p w:rsidR="00592459" w:rsidRDefault="00592459" w:rsidP="006A6C2C"/>
    <w:p w:rsidR="00592459" w:rsidRPr="00FB6B69" w:rsidRDefault="00592459" w:rsidP="008B02FE">
      <w:r>
        <w:t xml:space="preserve">There being no further business the meeting was adjourned at </w:t>
      </w:r>
      <w:smartTag w:uri="urn:schemas-microsoft-com:office:smarttags" w:element="time">
        <w:smartTagPr>
          <w:attr w:name="Hour" w:val="17"/>
          <w:attr w:name="Minute" w:val="54"/>
        </w:smartTagPr>
        <w:r>
          <w:t>5:54 pm</w:t>
        </w:r>
      </w:smartTag>
      <w:r>
        <w:t>.</w:t>
      </w:r>
    </w:p>
    <w:p w:rsidR="00592459" w:rsidRPr="00FB6B69" w:rsidRDefault="00592459" w:rsidP="008821C3"/>
    <w:p w:rsidR="00592459" w:rsidRPr="00FB6B69" w:rsidRDefault="00592459" w:rsidP="008821C3">
      <w:r>
        <w:t>Steve Lotz, Friends of the Lake Vermilion Trail Secretary</w:t>
      </w:r>
    </w:p>
    <w:sectPr w:rsidR="00592459" w:rsidRPr="00FB6B69" w:rsidSect="000C6F80">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2459" w:rsidRDefault="00592459" w:rsidP="00C044A7">
      <w:r>
        <w:separator/>
      </w:r>
    </w:p>
  </w:endnote>
  <w:endnote w:type="continuationSeparator" w:id="0">
    <w:p w:rsidR="00592459" w:rsidRDefault="00592459" w:rsidP="00C044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459" w:rsidRPr="00884C58" w:rsidRDefault="00592459" w:rsidP="00884C58">
    <w:pPr>
      <w:pStyle w:val="Footer"/>
    </w:pPr>
    <w:smartTag w:uri="urn:schemas-microsoft-com:office:smarttags" w:element="date">
      <w:smartTagPr>
        <w:attr w:name="Year" w:val="2022"/>
        <w:attr w:name="Day" w:val="9"/>
        <w:attr w:name="Month" w:val="3"/>
      </w:smartTagPr>
      <w:r>
        <w:t>3-9-2022</w:t>
      </w:r>
    </w:smartTag>
    <w:r>
      <w:t xml:space="preserve">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2459" w:rsidRDefault="00592459" w:rsidP="00C044A7">
      <w:r>
        <w:separator/>
      </w:r>
    </w:p>
  </w:footnote>
  <w:footnote w:type="continuationSeparator" w:id="0">
    <w:p w:rsidR="00592459" w:rsidRDefault="00592459" w:rsidP="00C044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DA2EC60"/>
    <w:lvl w:ilvl="0">
      <w:start w:val="1"/>
      <w:numFmt w:val="decimal"/>
      <w:lvlText w:val="%1."/>
      <w:lvlJc w:val="left"/>
      <w:pPr>
        <w:tabs>
          <w:tab w:val="num" w:pos="1800"/>
        </w:tabs>
        <w:ind w:left="1800" w:hanging="360"/>
      </w:pPr>
    </w:lvl>
  </w:abstractNum>
  <w:abstractNum w:abstractNumId="1">
    <w:nsid w:val="FFFFFF7D"/>
    <w:multiLevelType w:val="singleLevel"/>
    <w:tmpl w:val="0162711A"/>
    <w:lvl w:ilvl="0">
      <w:start w:val="1"/>
      <w:numFmt w:val="decimal"/>
      <w:lvlText w:val="%1."/>
      <w:lvlJc w:val="left"/>
      <w:pPr>
        <w:tabs>
          <w:tab w:val="num" w:pos="1440"/>
        </w:tabs>
        <w:ind w:left="1440" w:hanging="360"/>
      </w:pPr>
    </w:lvl>
  </w:abstractNum>
  <w:abstractNum w:abstractNumId="2">
    <w:nsid w:val="FFFFFF7E"/>
    <w:multiLevelType w:val="singleLevel"/>
    <w:tmpl w:val="948C43B6"/>
    <w:lvl w:ilvl="0">
      <w:start w:val="1"/>
      <w:numFmt w:val="decimal"/>
      <w:lvlText w:val="%1."/>
      <w:lvlJc w:val="left"/>
      <w:pPr>
        <w:tabs>
          <w:tab w:val="num" w:pos="1080"/>
        </w:tabs>
        <w:ind w:left="1080" w:hanging="360"/>
      </w:pPr>
    </w:lvl>
  </w:abstractNum>
  <w:abstractNum w:abstractNumId="3">
    <w:nsid w:val="FFFFFF7F"/>
    <w:multiLevelType w:val="singleLevel"/>
    <w:tmpl w:val="8758B662"/>
    <w:lvl w:ilvl="0">
      <w:start w:val="1"/>
      <w:numFmt w:val="decimal"/>
      <w:lvlText w:val="%1."/>
      <w:lvlJc w:val="left"/>
      <w:pPr>
        <w:tabs>
          <w:tab w:val="num" w:pos="720"/>
        </w:tabs>
        <w:ind w:left="720" w:hanging="360"/>
      </w:pPr>
    </w:lvl>
  </w:abstractNum>
  <w:abstractNum w:abstractNumId="4">
    <w:nsid w:val="FFFFFF80"/>
    <w:multiLevelType w:val="singleLevel"/>
    <w:tmpl w:val="0374B9E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DA4270E"/>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5316EC80"/>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CABC3598"/>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EB4A350A"/>
    <w:lvl w:ilvl="0">
      <w:start w:val="1"/>
      <w:numFmt w:val="decimal"/>
      <w:lvlText w:val="%1."/>
      <w:lvlJc w:val="left"/>
      <w:pPr>
        <w:tabs>
          <w:tab w:val="num" w:pos="360"/>
        </w:tabs>
        <w:ind w:left="360" w:hanging="360"/>
      </w:pPr>
    </w:lvl>
  </w:abstractNum>
  <w:abstractNum w:abstractNumId="9">
    <w:nsid w:val="FFFFFF89"/>
    <w:multiLevelType w:val="singleLevel"/>
    <w:tmpl w:val="F0FA42E4"/>
    <w:lvl w:ilvl="0">
      <w:start w:val="1"/>
      <w:numFmt w:val="bullet"/>
      <w:lvlText w:val=""/>
      <w:lvlJc w:val="left"/>
      <w:pPr>
        <w:tabs>
          <w:tab w:val="num" w:pos="360"/>
        </w:tabs>
        <w:ind w:left="360" w:hanging="360"/>
      </w:pPr>
      <w:rPr>
        <w:rFonts w:ascii="Symbol" w:hAnsi="Symbol" w:cs="Symbol" w:hint="default"/>
      </w:rPr>
    </w:lvl>
  </w:abstractNum>
  <w:abstractNum w:abstractNumId="10">
    <w:nsid w:val="0FB37142"/>
    <w:multiLevelType w:val="hybridMultilevel"/>
    <w:tmpl w:val="98743BC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7"/>
  </w:num>
  <w:num w:numId="2">
    <w:abstractNumId w:val="12"/>
  </w:num>
  <w:num w:numId="3">
    <w:abstractNumId w:val="13"/>
  </w:num>
  <w:num w:numId="4">
    <w:abstractNumId w:val="15"/>
  </w:num>
  <w:num w:numId="5">
    <w:abstractNumId w:val="11"/>
  </w:num>
  <w:num w:numId="6">
    <w:abstractNumId w:val="20"/>
  </w:num>
  <w:num w:numId="7">
    <w:abstractNumId w:val="19"/>
  </w:num>
  <w:num w:numId="8">
    <w:abstractNumId w:val="10"/>
  </w:num>
  <w:num w:numId="9">
    <w:abstractNumId w:val="21"/>
  </w:num>
  <w:num w:numId="10">
    <w:abstractNumId w:val="16"/>
  </w:num>
  <w:num w:numId="11">
    <w:abstractNumId w:val="18"/>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6F80"/>
    <w:rsid w:val="00002CA1"/>
    <w:rsid w:val="00004707"/>
    <w:rsid w:val="000100F9"/>
    <w:rsid w:val="00015343"/>
    <w:rsid w:val="00021799"/>
    <w:rsid w:val="00021EF7"/>
    <w:rsid w:val="00026A94"/>
    <w:rsid w:val="00037517"/>
    <w:rsid w:val="00046029"/>
    <w:rsid w:val="00046508"/>
    <w:rsid w:val="0004727D"/>
    <w:rsid w:val="000555BA"/>
    <w:rsid w:val="00062BE3"/>
    <w:rsid w:val="000876B8"/>
    <w:rsid w:val="000A332C"/>
    <w:rsid w:val="000A4545"/>
    <w:rsid w:val="000A4B75"/>
    <w:rsid w:val="000C6F80"/>
    <w:rsid w:val="000D4995"/>
    <w:rsid w:val="000F40B5"/>
    <w:rsid w:val="001036A8"/>
    <w:rsid w:val="00110076"/>
    <w:rsid w:val="00111035"/>
    <w:rsid w:val="00127772"/>
    <w:rsid w:val="00130D3F"/>
    <w:rsid w:val="0013179D"/>
    <w:rsid w:val="001332CC"/>
    <w:rsid w:val="00136344"/>
    <w:rsid w:val="00144C43"/>
    <w:rsid w:val="00151616"/>
    <w:rsid w:val="00153429"/>
    <w:rsid w:val="0016656F"/>
    <w:rsid w:val="001714BF"/>
    <w:rsid w:val="00171B6F"/>
    <w:rsid w:val="00180E9C"/>
    <w:rsid w:val="00191107"/>
    <w:rsid w:val="001A1BBB"/>
    <w:rsid w:val="001A6909"/>
    <w:rsid w:val="001A6FC3"/>
    <w:rsid w:val="001A7DC1"/>
    <w:rsid w:val="001B698D"/>
    <w:rsid w:val="001B758C"/>
    <w:rsid w:val="001C0460"/>
    <w:rsid w:val="001F03DE"/>
    <w:rsid w:val="001F3ADB"/>
    <w:rsid w:val="002043E1"/>
    <w:rsid w:val="002110CA"/>
    <w:rsid w:val="002247C2"/>
    <w:rsid w:val="00225C17"/>
    <w:rsid w:val="00227E6F"/>
    <w:rsid w:val="0024124D"/>
    <w:rsid w:val="0024246C"/>
    <w:rsid w:val="00245F12"/>
    <w:rsid w:val="002531E8"/>
    <w:rsid w:val="0025799C"/>
    <w:rsid w:val="002653A5"/>
    <w:rsid w:val="002672B4"/>
    <w:rsid w:val="002717CC"/>
    <w:rsid w:val="00272469"/>
    <w:rsid w:val="0027742E"/>
    <w:rsid w:val="002775DA"/>
    <w:rsid w:val="002861A1"/>
    <w:rsid w:val="00291190"/>
    <w:rsid w:val="00295FE8"/>
    <w:rsid w:val="002A2BD2"/>
    <w:rsid w:val="002B062C"/>
    <w:rsid w:val="002B5420"/>
    <w:rsid w:val="002B6468"/>
    <w:rsid w:val="002B7064"/>
    <w:rsid w:val="002C0C1A"/>
    <w:rsid w:val="002C2FAA"/>
    <w:rsid w:val="002C4B9D"/>
    <w:rsid w:val="002C51B9"/>
    <w:rsid w:val="002E039D"/>
    <w:rsid w:val="002E0771"/>
    <w:rsid w:val="002E0B52"/>
    <w:rsid w:val="002F2CCB"/>
    <w:rsid w:val="003232A9"/>
    <w:rsid w:val="00337D34"/>
    <w:rsid w:val="0034239E"/>
    <w:rsid w:val="00356F66"/>
    <w:rsid w:val="00362867"/>
    <w:rsid w:val="00366689"/>
    <w:rsid w:val="00372858"/>
    <w:rsid w:val="00381F01"/>
    <w:rsid w:val="00393FBF"/>
    <w:rsid w:val="003A3E51"/>
    <w:rsid w:val="003A73A5"/>
    <w:rsid w:val="003A78F8"/>
    <w:rsid w:val="003B490C"/>
    <w:rsid w:val="003B5634"/>
    <w:rsid w:val="003D3452"/>
    <w:rsid w:val="003D378B"/>
    <w:rsid w:val="003D553D"/>
    <w:rsid w:val="003E1909"/>
    <w:rsid w:val="003E41ED"/>
    <w:rsid w:val="003E449C"/>
    <w:rsid w:val="003F08CF"/>
    <w:rsid w:val="003F5606"/>
    <w:rsid w:val="00402E20"/>
    <w:rsid w:val="004033D4"/>
    <w:rsid w:val="004044C6"/>
    <w:rsid w:val="0040451A"/>
    <w:rsid w:val="0041504A"/>
    <w:rsid w:val="004275E0"/>
    <w:rsid w:val="004318DC"/>
    <w:rsid w:val="00434D18"/>
    <w:rsid w:val="0043559F"/>
    <w:rsid w:val="0043772F"/>
    <w:rsid w:val="00451998"/>
    <w:rsid w:val="004616EA"/>
    <w:rsid w:val="00467CE0"/>
    <w:rsid w:val="004719F8"/>
    <w:rsid w:val="0048019C"/>
    <w:rsid w:val="004830F0"/>
    <w:rsid w:val="00491F0B"/>
    <w:rsid w:val="004951A2"/>
    <w:rsid w:val="004A12C6"/>
    <w:rsid w:val="004A24BB"/>
    <w:rsid w:val="004A4676"/>
    <w:rsid w:val="004B7E25"/>
    <w:rsid w:val="004C7A79"/>
    <w:rsid w:val="004D4541"/>
    <w:rsid w:val="004D5477"/>
    <w:rsid w:val="004F2FAD"/>
    <w:rsid w:val="004F4155"/>
    <w:rsid w:val="00520B4E"/>
    <w:rsid w:val="005476D5"/>
    <w:rsid w:val="0055315D"/>
    <w:rsid w:val="005558F3"/>
    <w:rsid w:val="0056224B"/>
    <w:rsid w:val="005677AD"/>
    <w:rsid w:val="00574A7F"/>
    <w:rsid w:val="00590091"/>
    <w:rsid w:val="00590B4D"/>
    <w:rsid w:val="00592459"/>
    <w:rsid w:val="00594DEE"/>
    <w:rsid w:val="005A01AC"/>
    <w:rsid w:val="005A303A"/>
    <w:rsid w:val="005A4EB9"/>
    <w:rsid w:val="005A5913"/>
    <w:rsid w:val="005C3CA2"/>
    <w:rsid w:val="005E748B"/>
    <w:rsid w:val="00622A14"/>
    <w:rsid w:val="006247B4"/>
    <w:rsid w:val="00625FBC"/>
    <w:rsid w:val="0063394F"/>
    <w:rsid w:val="00636217"/>
    <w:rsid w:val="0064211C"/>
    <w:rsid w:val="00646B22"/>
    <w:rsid w:val="006500B5"/>
    <w:rsid w:val="0065103F"/>
    <w:rsid w:val="0065205E"/>
    <w:rsid w:val="006617B4"/>
    <w:rsid w:val="0067337E"/>
    <w:rsid w:val="00682612"/>
    <w:rsid w:val="00687FE2"/>
    <w:rsid w:val="0069161A"/>
    <w:rsid w:val="006A4859"/>
    <w:rsid w:val="006A6C2C"/>
    <w:rsid w:val="006A6D21"/>
    <w:rsid w:val="006B4715"/>
    <w:rsid w:val="006B525E"/>
    <w:rsid w:val="006D7816"/>
    <w:rsid w:val="006D7879"/>
    <w:rsid w:val="006E2FB2"/>
    <w:rsid w:val="006E5240"/>
    <w:rsid w:val="006E6D3F"/>
    <w:rsid w:val="007004DF"/>
    <w:rsid w:val="00700C3B"/>
    <w:rsid w:val="00700E69"/>
    <w:rsid w:val="00702889"/>
    <w:rsid w:val="00704FC3"/>
    <w:rsid w:val="0071040A"/>
    <w:rsid w:val="007168AF"/>
    <w:rsid w:val="00727193"/>
    <w:rsid w:val="00734473"/>
    <w:rsid w:val="00735200"/>
    <w:rsid w:val="0073732E"/>
    <w:rsid w:val="007533D6"/>
    <w:rsid w:val="00760ACC"/>
    <w:rsid w:val="007723B3"/>
    <w:rsid w:val="0078297C"/>
    <w:rsid w:val="007860E2"/>
    <w:rsid w:val="0079287E"/>
    <w:rsid w:val="007953CE"/>
    <w:rsid w:val="007A4DD6"/>
    <w:rsid w:val="007A5314"/>
    <w:rsid w:val="007B7870"/>
    <w:rsid w:val="007C13A8"/>
    <w:rsid w:val="007C7D12"/>
    <w:rsid w:val="007D0185"/>
    <w:rsid w:val="007D3940"/>
    <w:rsid w:val="007D408C"/>
    <w:rsid w:val="007D6AB7"/>
    <w:rsid w:val="007F466E"/>
    <w:rsid w:val="007F7804"/>
    <w:rsid w:val="008008E1"/>
    <w:rsid w:val="00802977"/>
    <w:rsid w:val="00804DB2"/>
    <w:rsid w:val="00840313"/>
    <w:rsid w:val="0085010D"/>
    <w:rsid w:val="00856CDB"/>
    <w:rsid w:val="008641AF"/>
    <w:rsid w:val="00867EB6"/>
    <w:rsid w:val="00871F49"/>
    <w:rsid w:val="00872C82"/>
    <w:rsid w:val="008821C3"/>
    <w:rsid w:val="00884C58"/>
    <w:rsid w:val="00885962"/>
    <w:rsid w:val="00894223"/>
    <w:rsid w:val="008A20B9"/>
    <w:rsid w:val="008A63B4"/>
    <w:rsid w:val="008B02FE"/>
    <w:rsid w:val="008B636E"/>
    <w:rsid w:val="008B7E3F"/>
    <w:rsid w:val="008C7FFE"/>
    <w:rsid w:val="008D7B17"/>
    <w:rsid w:val="008E062D"/>
    <w:rsid w:val="008E5AD5"/>
    <w:rsid w:val="008F7DDE"/>
    <w:rsid w:val="00907FDF"/>
    <w:rsid w:val="009111D9"/>
    <w:rsid w:val="0092127D"/>
    <w:rsid w:val="0092386F"/>
    <w:rsid w:val="00924AE4"/>
    <w:rsid w:val="0092553A"/>
    <w:rsid w:val="00942BD2"/>
    <w:rsid w:val="009445AF"/>
    <w:rsid w:val="00950AAC"/>
    <w:rsid w:val="009514F1"/>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C7C48"/>
    <w:rsid w:val="009D3521"/>
    <w:rsid w:val="009E2BD0"/>
    <w:rsid w:val="009E34DD"/>
    <w:rsid w:val="009F1F8D"/>
    <w:rsid w:val="00A02C78"/>
    <w:rsid w:val="00A0553C"/>
    <w:rsid w:val="00A07481"/>
    <w:rsid w:val="00A11C2D"/>
    <w:rsid w:val="00A149D8"/>
    <w:rsid w:val="00A20EFD"/>
    <w:rsid w:val="00A36638"/>
    <w:rsid w:val="00A4335A"/>
    <w:rsid w:val="00A530E5"/>
    <w:rsid w:val="00A55378"/>
    <w:rsid w:val="00A56C6B"/>
    <w:rsid w:val="00A60D22"/>
    <w:rsid w:val="00A66DC7"/>
    <w:rsid w:val="00A67D09"/>
    <w:rsid w:val="00A716E2"/>
    <w:rsid w:val="00A80B60"/>
    <w:rsid w:val="00A90B34"/>
    <w:rsid w:val="00A929D8"/>
    <w:rsid w:val="00A951A9"/>
    <w:rsid w:val="00A970F0"/>
    <w:rsid w:val="00A97DD3"/>
    <w:rsid w:val="00AA09E3"/>
    <w:rsid w:val="00AB4C40"/>
    <w:rsid w:val="00AB51A8"/>
    <w:rsid w:val="00AC3C78"/>
    <w:rsid w:val="00AC5C3E"/>
    <w:rsid w:val="00AC6A27"/>
    <w:rsid w:val="00AC7C52"/>
    <w:rsid w:val="00AD3A11"/>
    <w:rsid w:val="00AD4505"/>
    <w:rsid w:val="00AD52B9"/>
    <w:rsid w:val="00AE4434"/>
    <w:rsid w:val="00AE5814"/>
    <w:rsid w:val="00AF389E"/>
    <w:rsid w:val="00B03103"/>
    <w:rsid w:val="00B04658"/>
    <w:rsid w:val="00B23EB3"/>
    <w:rsid w:val="00B36C12"/>
    <w:rsid w:val="00B4126C"/>
    <w:rsid w:val="00B5343D"/>
    <w:rsid w:val="00B53A40"/>
    <w:rsid w:val="00B54C1A"/>
    <w:rsid w:val="00B60D42"/>
    <w:rsid w:val="00B63A03"/>
    <w:rsid w:val="00B65E6A"/>
    <w:rsid w:val="00B749C2"/>
    <w:rsid w:val="00B94FDA"/>
    <w:rsid w:val="00B96E43"/>
    <w:rsid w:val="00B96F2E"/>
    <w:rsid w:val="00BA3EA2"/>
    <w:rsid w:val="00BE0328"/>
    <w:rsid w:val="00BF34B4"/>
    <w:rsid w:val="00BF6CE7"/>
    <w:rsid w:val="00C044A7"/>
    <w:rsid w:val="00C0462D"/>
    <w:rsid w:val="00C05BCB"/>
    <w:rsid w:val="00C17657"/>
    <w:rsid w:val="00C30910"/>
    <w:rsid w:val="00C314E8"/>
    <w:rsid w:val="00C33886"/>
    <w:rsid w:val="00C34996"/>
    <w:rsid w:val="00C50316"/>
    <w:rsid w:val="00C6034C"/>
    <w:rsid w:val="00C644AA"/>
    <w:rsid w:val="00C64760"/>
    <w:rsid w:val="00C75493"/>
    <w:rsid w:val="00C83CAD"/>
    <w:rsid w:val="00C849A2"/>
    <w:rsid w:val="00C87931"/>
    <w:rsid w:val="00C904A8"/>
    <w:rsid w:val="00C958A3"/>
    <w:rsid w:val="00C96BDA"/>
    <w:rsid w:val="00CB0CA5"/>
    <w:rsid w:val="00CB6727"/>
    <w:rsid w:val="00CC0D29"/>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67D4F"/>
    <w:rsid w:val="00D90792"/>
    <w:rsid w:val="00D92DF9"/>
    <w:rsid w:val="00D97554"/>
    <w:rsid w:val="00DB537A"/>
    <w:rsid w:val="00DB6322"/>
    <w:rsid w:val="00DF1D2D"/>
    <w:rsid w:val="00DF37D0"/>
    <w:rsid w:val="00DF564C"/>
    <w:rsid w:val="00E14C9F"/>
    <w:rsid w:val="00E422B1"/>
    <w:rsid w:val="00E536BB"/>
    <w:rsid w:val="00E54F0C"/>
    <w:rsid w:val="00E73F5A"/>
    <w:rsid w:val="00E85E0E"/>
    <w:rsid w:val="00E970D0"/>
    <w:rsid w:val="00EB6086"/>
    <w:rsid w:val="00EC602B"/>
    <w:rsid w:val="00EC68FF"/>
    <w:rsid w:val="00ED2AE7"/>
    <w:rsid w:val="00ED427C"/>
    <w:rsid w:val="00ED7BF4"/>
    <w:rsid w:val="00EF20B6"/>
    <w:rsid w:val="00EF3624"/>
    <w:rsid w:val="00EF3A8F"/>
    <w:rsid w:val="00F11EBE"/>
    <w:rsid w:val="00F13290"/>
    <w:rsid w:val="00F16AC2"/>
    <w:rsid w:val="00F257D7"/>
    <w:rsid w:val="00F40305"/>
    <w:rsid w:val="00F42456"/>
    <w:rsid w:val="00F47DA2"/>
    <w:rsid w:val="00F51B3F"/>
    <w:rsid w:val="00F6205A"/>
    <w:rsid w:val="00F72EBF"/>
    <w:rsid w:val="00F76212"/>
    <w:rsid w:val="00F84CB6"/>
    <w:rsid w:val="00FA1573"/>
    <w:rsid w:val="00FA4292"/>
    <w:rsid w:val="00FA5B2F"/>
    <w:rsid w:val="00FB5489"/>
    <w:rsid w:val="00FB5AFB"/>
    <w:rsid w:val="00FB6B69"/>
    <w:rsid w:val="00FC0822"/>
    <w:rsid w:val="00FD0406"/>
    <w:rsid w:val="00FD0407"/>
    <w:rsid w:val="00FD23DC"/>
    <w:rsid w:val="00FE2D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tim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basedOn w:val="DefaultParagraphFont"/>
    <w:uiPriority w:val="99"/>
    <w:rsid w:val="00171B6F"/>
    <w:rPr>
      <w:color w:val="0563C1"/>
      <w:u w:val="single"/>
    </w:rPr>
  </w:style>
  <w:style w:type="character" w:customStyle="1" w:styleId="UnresolvedMention">
    <w:name w:val="Unresolved Mention"/>
    <w:basedOn w:val="DefaultParagraphFont"/>
    <w:uiPriority w:val="99"/>
    <w:semiHidden/>
    <w:rsid w:val="00171B6F"/>
    <w:rPr>
      <w:color w:val="605E5C"/>
      <w:shd w:val="clear" w:color="auto" w:fill="E1DFDD"/>
    </w:rPr>
  </w:style>
  <w:style w:type="table" w:styleId="TableGrid">
    <w:name w:val="Table Grid"/>
    <w:basedOn w:val="TableNormal"/>
    <w:uiPriority w:val="99"/>
    <w:rsid w:val="0079287E"/>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basedOn w:val="DefaultParagraphFont"/>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basedOn w:val="DefaultParagraphFont"/>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basedOn w:val="DefaultParagraphFont"/>
    <w:uiPriority w:val="99"/>
    <w:qFormat/>
    <w:rsid w:val="004C7A79"/>
    <w:rPr>
      <w:i/>
      <w:iCs/>
    </w:rPr>
  </w:style>
  <w:style w:type="paragraph" w:customStyle="1" w:styleId="Default">
    <w:name w:val="Default"/>
    <w:uiPriority w:val="99"/>
    <w:rsid w:val="00E536BB"/>
    <w:pPr>
      <w:autoSpaceDE w:val="0"/>
      <w:autoSpaceDN w:val="0"/>
      <w:adjustRightInd w:val="0"/>
    </w:pPr>
    <w:rPr>
      <w:rFonts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72090975">
      <w:marLeft w:val="0"/>
      <w:marRight w:val="0"/>
      <w:marTop w:val="0"/>
      <w:marBottom w:val="0"/>
      <w:divBdr>
        <w:top w:val="none" w:sz="0" w:space="0" w:color="auto"/>
        <w:left w:val="none" w:sz="0" w:space="0" w:color="auto"/>
        <w:bottom w:val="none" w:sz="0" w:space="0" w:color="auto"/>
        <w:right w:val="none" w:sz="0" w:space="0" w:color="auto"/>
      </w:divBdr>
    </w:div>
    <w:div w:id="72090976">
      <w:marLeft w:val="0"/>
      <w:marRight w:val="0"/>
      <w:marTop w:val="0"/>
      <w:marBottom w:val="0"/>
      <w:divBdr>
        <w:top w:val="none" w:sz="0" w:space="0" w:color="auto"/>
        <w:left w:val="none" w:sz="0" w:space="0" w:color="auto"/>
        <w:bottom w:val="none" w:sz="0" w:space="0" w:color="auto"/>
        <w:right w:val="none" w:sz="0" w:space="0" w:color="auto"/>
      </w:divBdr>
    </w:div>
    <w:div w:id="72090977">
      <w:marLeft w:val="0"/>
      <w:marRight w:val="0"/>
      <w:marTop w:val="0"/>
      <w:marBottom w:val="0"/>
      <w:divBdr>
        <w:top w:val="none" w:sz="0" w:space="0" w:color="auto"/>
        <w:left w:val="none" w:sz="0" w:space="0" w:color="auto"/>
        <w:bottom w:val="none" w:sz="0" w:space="0" w:color="auto"/>
        <w:right w:val="none" w:sz="0" w:space="0" w:color="auto"/>
      </w:divBdr>
    </w:div>
    <w:div w:id="72090978">
      <w:marLeft w:val="0"/>
      <w:marRight w:val="0"/>
      <w:marTop w:val="0"/>
      <w:marBottom w:val="0"/>
      <w:divBdr>
        <w:top w:val="none" w:sz="0" w:space="0" w:color="auto"/>
        <w:left w:val="none" w:sz="0" w:space="0" w:color="auto"/>
        <w:bottom w:val="none" w:sz="0" w:space="0" w:color="auto"/>
        <w:right w:val="none" w:sz="0" w:space="0" w:color="auto"/>
      </w:divBdr>
    </w:div>
    <w:div w:id="72090985">
      <w:marLeft w:val="0"/>
      <w:marRight w:val="0"/>
      <w:marTop w:val="0"/>
      <w:marBottom w:val="0"/>
      <w:divBdr>
        <w:top w:val="none" w:sz="0" w:space="0" w:color="auto"/>
        <w:left w:val="none" w:sz="0" w:space="0" w:color="auto"/>
        <w:bottom w:val="none" w:sz="0" w:space="0" w:color="auto"/>
        <w:right w:val="none" w:sz="0" w:space="0" w:color="auto"/>
      </w:divBdr>
      <w:divsChild>
        <w:div w:id="72090981">
          <w:marLeft w:val="0"/>
          <w:marRight w:val="0"/>
          <w:marTop w:val="0"/>
          <w:marBottom w:val="0"/>
          <w:divBdr>
            <w:top w:val="none" w:sz="0" w:space="0" w:color="auto"/>
            <w:left w:val="none" w:sz="0" w:space="0" w:color="auto"/>
            <w:bottom w:val="none" w:sz="0" w:space="0" w:color="auto"/>
            <w:right w:val="none" w:sz="0" w:space="0" w:color="auto"/>
          </w:divBdr>
          <w:divsChild>
            <w:div w:id="72090979">
              <w:marLeft w:val="0"/>
              <w:marRight w:val="0"/>
              <w:marTop w:val="0"/>
              <w:marBottom w:val="0"/>
              <w:divBdr>
                <w:top w:val="none" w:sz="0" w:space="0" w:color="auto"/>
                <w:left w:val="none" w:sz="0" w:space="0" w:color="auto"/>
                <w:bottom w:val="none" w:sz="0" w:space="0" w:color="auto"/>
                <w:right w:val="none" w:sz="0" w:space="0" w:color="auto"/>
              </w:divBdr>
            </w:div>
            <w:div w:id="7209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90986">
      <w:marLeft w:val="0"/>
      <w:marRight w:val="0"/>
      <w:marTop w:val="0"/>
      <w:marBottom w:val="0"/>
      <w:divBdr>
        <w:top w:val="none" w:sz="0" w:space="0" w:color="auto"/>
        <w:left w:val="none" w:sz="0" w:space="0" w:color="auto"/>
        <w:bottom w:val="none" w:sz="0" w:space="0" w:color="auto"/>
        <w:right w:val="none" w:sz="0" w:space="0" w:color="auto"/>
      </w:divBdr>
      <w:divsChild>
        <w:div w:id="72090984">
          <w:marLeft w:val="0"/>
          <w:marRight w:val="0"/>
          <w:marTop w:val="0"/>
          <w:marBottom w:val="0"/>
          <w:divBdr>
            <w:top w:val="none" w:sz="0" w:space="0" w:color="auto"/>
            <w:left w:val="none" w:sz="0" w:space="0" w:color="auto"/>
            <w:bottom w:val="none" w:sz="0" w:space="0" w:color="auto"/>
            <w:right w:val="none" w:sz="0" w:space="0" w:color="auto"/>
          </w:divBdr>
          <w:divsChild>
            <w:div w:id="72090982">
              <w:marLeft w:val="0"/>
              <w:marRight w:val="0"/>
              <w:marTop w:val="0"/>
              <w:marBottom w:val="0"/>
              <w:divBdr>
                <w:top w:val="none" w:sz="0" w:space="0" w:color="auto"/>
                <w:left w:val="none" w:sz="0" w:space="0" w:color="auto"/>
                <w:bottom w:val="none" w:sz="0" w:space="0" w:color="auto"/>
                <w:right w:val="none" w:sz="0" w:space="0" w:color="auto"/>
              </w:divBdr>
            </w:div>
            <w:div w:id="7209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2</Pages>
  <Words>573</Words>
  <Characters>3272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subject/>
  <dc:creator>Sidra Starkovich</dc:creator>
  <cp:keywords/>
  <dc:description/>
  <cp:lastModifiedBy>Owner</cp:lastModifiedBy>
  <cp:revision>2</cp:revision>
  <cp:lastPrinted>2022-02-28T18:14:00Z</cp:lastPrinted>
  <dcterms:created xsi:type="dcterms:W3CDTF">2022-05-04T15:43:00Z</dcterms:created>
  <dcterms:modified xsi:type="dcterms:W3CDTF">2022-05-04T15:43:00Z</dcterms:modified>
</cp:coreProperties>
</file>