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74A" w:rsidRPr="004F4155" w:rsidRDefault="0001474A" w:rsidP="000C6F80">
      <w:pPr>
        <w:jc w:val="center"/>
        <w:rPr>
          <w:b/>
          <w:bCs/>
        </w:rPr>
      </w:pPr>
      <w:r w:rsidRPr="004F4155">
        <w:rPr>
          <w:b/>
          <w:bCs/>
        </w:rPr>
        <w:t>Lake Verm</w:t>
      </w:r>
      <w:r>
        <w:rPr>
          <w:b/>
          <w:bCs/>
        </w:rPr>
        <w:t>illion Trail Joint Powers Board</w:t>
      </w:r>
    </w:p>
    <w:p w:rsidR="0001474A" w:rsidRDefault="0001474A" w:rsidP="00F16AC2">
      <w:pPr>
        <w:jc w:val="center"/>
        <w:rPr>
          <w:b/>
          <w:bCs/>
        </w:rPr>
      </w:pPr>
      <w:smartTag w:uri="urn:schemas-microsoft-com:office:smarttags" w:element="date">
        <w:smartTagPr>
          <w:attr w:name="Month" w:val="5"/>
          <w:attr w:name="Day" w:val="11"/>
          <w:attr w:name="Year" w:val="2022"/>
        </w:smartTagPr>
        <w:r>
          <w:rPr>
            <w:b/>
            <w:bCs/>
          </w:rPr>
          <w:t>Wednesday, May 11, 2022</w:t>
        </w:r>
      </w:smartTag>
    </w:p>
    <w:p w:rsidR="0001474A" w:rsidRDefault="0001474A" w:rsidP="00D43427">
      <w:pPr>
        <w:jc w:val="center"/>
        <w:rPr>
          <w:b/>
          <w:bCs/>
        </w:rPr>
      </w:pPr>
      <w:r>
        <w:rPr>
          <w:b/>
          <w:bCs/>
        </w:rPr>
        <w:t>Via Zoom or teleconference</w:t>
      </w:r>
    </w:p>
    <w:p w:rsidR="0001474A" w:rsidRDefault="0001474A" w:rsidP="000C6F80">
      <w:pPr>
        <w:jc w:val="center"/>
        <w:rPr>
          <w:b/>
          <w:bCs/>
        </w:rPr>
      </w:pPr>
    </w:p>
    <w:p w:rsidR="0001474A" w:rsidRPr="00FB6B69" w:rsidRDefault="0001474A" w:rsidP="000C6F80">
      <w:r w:rsidRPr="00FB6B69">
        <w:t>Joint Powers Board (JPB) members present:</w:t>
      </w:r>
      <w:r w:rsidRPr="00FB6B69">
        <w:tab/>
      </w:r>
    </w:p>
    <w:p w:rsidR="0001474A" w:rsidRPr="00FB6B69" w:rsidRDefault="0001474A" w:rsidP="000C6F80">
      <w:r w:rsidRPr="00FB6B69">
        <w:t>Tim Johnson, Cook</w:t>
      </w:r>
      <w:r>
        <w:t>, Chair,</w:t>
      </w:r>
      <w:r w:rsidRPr="00FB6B69">
        <w:t xml:space="preserve"> </w:t>
      </w:r>
      <w:r>
        <w:t>via Zoom</w:t>
      </w:r>
    </w:p>
    <w:p w:rsidR="0001474A" w:rsidRDefault="0001474A" w:rsidP="000C6F80">
      <w:r>
        <w:t>Cathi Hiveley, Beatty, Secretary, via Zoom at approximately 5:20</w:t>
      </w:r>
    </w:p>
    <w:p w:rsidR="0001474A" w:rsidRDefault="0001474A" w:rsidP="00907FDF">
      <w:r w:rsidRPr="00FB6B69">
        <w:t xml:space="preserve">Steve Lotz, </w:t>
      </w:r>
      <w:smartTag w:uri="urn:schemas-microsoft-com:office:smarttags" w:element="place">
        <w:smartTag w:uri="urn:schemas-microsoft-com:office:smarttags" w:element="PlaceName">
          <w:r w:rsidRPr="00FB6B69">
            <w:t>Vermilion</w:t>
          </w:r>
        </w:smartTag>
        <w:r w:rsidRPr="00FB6B69">
          <w:t xml:space="preserve"> </w:t>
        </w:r>
        <w:smartTag w:uri="urn:schemas-microsoft-com:office:smarttags" w:element="PlaceType">
          <w:r w:rsidRPr="00FB6B69">
            <w:t>Lake</w:t>
          </w:r>
        </w:smartTag>
      </w:smartTag>
      <w:r>
        <w:t>, Treasurer,</w:t>
      </w:r>
      <w:r w:rsidRPr="00FB6B69">
        <w:t xml:space="preserve"> </w:t>
      </w:r>
      <w:r>
        <w:t>via Zoom</w:t>
      </w:r>
      <w:r w:rsidRPr="00907FDF">
        <w:t xml:space="preserve"> </w:t>
      </w:r>
    </w:p>
    <w:p w:rsidR="0001474A" w:rsidRDefault="0001474A" w:rsidP="00907FDF">
      <w:r>
        <w:t>Carol Booth, Owens via Zoom</w:t>
      </w:r>
    </w:p>
    <w:p w:rsidR="0001474A" w:rsidRDefault="0001474A" w:rsidP="00D43427">
      <w:r>
        <w:t>Nancy Salminen, Tower, Vice-chair, via Zoom</w:t>
      </w:r>
    </w:p>
    <w:p w:rsidR="0001474A" w:rsidRDefault="0001474A" w:rsidP="00D43427">
      <w:r>
        <w:t xml:space="preserve">Ross Swanson, Kugler via Zoom  </w:t>
      </w:r>
    </w:p>
    <w:p w:rsidR="0001474A" w:rsidRDefault="0001474A" w:rsidP="00D43427">
      <w:r>
        <w:t xml:space="preserve">Absent: Bois Forte &amp; </w:t>
      </w:r>
      <w:smartTag w:uri="urn:schemas-microsoft-com:office:smarttags" w:element="place">
        <w:smartTag w:uri="urn:schemas-microsoft-com:office:smarttags" w:element="City">
          <w:r>
            <w:t>Greenwood</w:t>
          </w:r>
        </w:smartTag>
      </w:smartTag>
    </w:p>
    <w:p w:rsidR="0001474A" w:rsidRDefault="0001474A" w:rsidP="00D43427"/>
    <w:p w:rsidR="0001474A" w:rsidRDefault="0001474A" w:rsidP="00D43427">
      <w:r>
        <w:t>General public – Lee Peterson</w:t>
      </w:r>
    </w:p>
    <w:p w:rsidR="0001474A" w:rsidRDefault="0001474A" w:rsidP="00D43427"/>
    <w:p w:rsidR="0001474A" w:rsidRDefault="0001474A" w:rsidP="000C6F80">
      <w:r>
        <w:t>C</w:t>
      </w:r>
      <w:r w:rsidRPr="00FB6B69">
        <w:t xml:space="preserve">hair Tim Johnson called the </w:t>
      </w:r>
      <w:r>
        <w:t>m</w:t>
      </w:r>
      <w:r w:rsidRPr="00FB6B69">
        <w:t xml:space="preserve">eeting to order at </w:t>
      </w:r>
      <w:smartTag w:uri="urn:schemas-microsoft-com:office:smarttags" w:element="time">
        <w:smartTagPr>
          <w:attr w:name="Hour" w:val="17"/>
          <w:attr w:name="Minute" w:val="8"/>
        </w:smartTagPr>
        <w:r w:rsidRPr="00FB6B69">
          <w:t>5:</w:t>
        </w:r>
        <w:r>
          <w:t>08</w:t>
        </w:r>
        <w:r w:rsidRPr="00FB6B69">
          <w:t xml:space="preserve"> pm</w:t>
        </w:r>
      </w:smartTag>
      <w:r w:rsidRPr="00FB6B69">
        <w:t xml:space="preserve">.  </w:t>
      </w:r>
      <w:r>
        <w:t xml:space="preserve">The agenda was accepted. </w:t>
      </w:r>
    </w:p>
    <w:p w:rsidR="0001474A" w:rsidRDefault="0001474A" w:rsidP="000C6F80"/>
    <w:p w:rsidR="0001474A" w:rsidRDefault="0001474A" w:rsidP="000C6F80">
      <w:r>
        <w:t xml:space="preserve">Annual meeting business  </w:t>
      </w:r>
    </w:p>
    <w:p w:rsidR="0001474A" w:rsidRDefault="0001474A" w:rsidP="000C6F80"/>
    <w:p w:rsidR="0001474A" w:rsidRDefault="0001474A" w:rsidP="000C6F80">
      <w:r>
        <w:t>Election of Officers</w:t>
      </w:r>
    </w:p>
    <w:p w:rsidR="0001474A" w:rsidRDefault="0001474A" w:rsidP="000C6F80">
      <w:r>
        <w:t xml:space="preserve">Tim Johnson, Cook, offered to continue as Chair, taken as a motion of nomination, second by Steve Lotz, Vermilion Lake, five ayes, no nays, three absent, Tim Johnson approved as Chair.  </w:t>
      </w:r>
    </w:p>
    <w:p w:rsidR="0001474A" w:rsidRDefault="0001474A" w:rsidP="000C6F80">
      <w:r>
        <w:t xml:space="preserve">Nancy Salminen, Tower, offered to continue as Vice-chair, taken as a motion of nomination, second by Tim Johnson, Cook, five ayes, no nays, three absent, Nancy Salminen approved as Vice-chair.  </w:t>
      </w:r>
    </w:p>
    <w:p w:rsidR="0001474A" w:rsidRDefault="0001474A" w:rsidP="000C6F80">
      <w:r>
        <w:t>Cathi Hiveley, Beatty, successfully logged into the meeting.</w:t>
      </w:r>
    </w:p>
    <w:p w:rsidR="0001474A" w:rsidRDefault="0001474A" w:rsidP="000C6F80">
      <w:r>
        <w:t xml:space="preserve">Motion by Steve Lotz, Vermilion Lake, to nominate Cathi Hiveley, Beatty, as Secretary, second by Nancy Salminen, Tower, six ayes, no nays, two absent, Cathi Hiveley approved as Secretary.  </w:t>
      </w:r>
    </w:p>
    <w:p w:rsidR="0001474A" w:rsidRDefault="0001474A" w:rsidP="00FB1CF3">
      <w:r>
        <w:t xml:space="preserve">Motion by Tim Johnson, Cook, to nominate Steve Lotz, Vermilion Lake, as Treasurer, second by Cathi Hiveley, Beatty, six ayes, no nays, two absent, Steve  Lotz approved as Treasurer.  </w:t>
      </w:r>
    </w:p>
    <w:p w:rsidR="0001474A" w:rsidRDefault="0001474A" w:rsidP="00FB1CF3"/>
    <w:p w:rsidR="0001474A" w:rsidRDefault="0001474A" w:rsidP="00FB1CF3">
      <w:r>
        <w:t xml:space="preserve">Schedule of regular meetings - No change was made to the schedule of regular meetings, that being every other month on the second Wednesday at </w:t>
      </w:r>
      <w:smartTag w:uri="urn:schemas-microsoft-com:office:smarttags" w:element="time">
        <w:smartTagPr>
          <w:attr w:name="Hour" w:val="17"/>
          <w:attr w:name="Minute" w:val="0"/>
        </w:smartTagPr>
        <w:r>
          <w:t>5:00 pm</w:t>
        </w:r>
      </w:smartTag>
      <w:r>
        <w:t xml:space="preserve">.  </w:t>
      </w:r>
    </w:p>
    <w:p w:rsidR="0001474A" w:rsidRDefault="0001474A" w:rsidP="00FB1CF3"/>
    <w:p w:rsidR="0001474A" w:rsidRDefault="0001474A" w:rsidP="00FB1CF3">
      <w:r>
        <w:t xml:space="preserve">Posting places for notices - No change was made to the posting places for notices, those being </w:t>
      </w:r>
      <w:smartTag w:uri="urn:schemas-microsoft-com:office:smarttags" w:element="place">
        <w:smartTag w:uri="urn:schemas-microsoft-com:office:smarttags" w:element="PlaceName">
          <w:r>
            <w:t>Cook</w:t>
          </w:r>
        </w:smartTag>
        <w:r>
          <w:t xml:space="preserve"> </w:t>
        </w:r>
        <w:smartTag w:uri="urn:schemas-microsoft-com:office:smarttags" w:element="PlaceType">
          <w:r>
            <w:t>City Hall</w:t>
          </w:r>
        </w:smartTag>
      </w:smartTag>
      <w:r>
        <w:t xml:space="preserve">, </w:t>
      </w:r>
      <w:smartTag w:uri="urn:schemas-microsoft-com:office:smarttags" w:element="place">
        <w:smartTag w:uri="urn:schemas-microsoft-com:office:smarttags" w:element="PlaceName">
          <w:r>
            <w:t>Greenwood</w:t>
          </w:r>
        </w:smartTag>
        <w:r>
          <w:t xml:space="preserve"> </w:t>
        </w:r>
        <w:smartTag w:uri="urn:schemas-microsoft-com:office:smarttags" w:element="PlaceType">
          <w:r>
            <w:t>Town Hall</w:t>
          </w:r>
        </w:smartTag>
      </w:smartTag>
      <w:r>
        <w:t xml:space="preserve">, and the Tower </w:t>
      </w:r>
      <w:smartTag w:uri="urn:schemas-microsoft-com:office:smarttags" w:element="stockticker">
        <w:r>
          <w:t>DNR</w:t>
        </w:r>
      </w:smartTag>
      <w:r>
        <w:t xml:space="preserve"> Office.  </w:t>
      </w:r>
    </w:p>
    <w:p w:rsidR="0001474A" w:rsidRDefault="0001474A" w:rsidP="00FB1CF3"/>
    <w:p w:rsidR="0001474A" w:rsidRDefault="0001474A" w:rsidP="00FB1CF3">
      <w:r>
        <w:t xml:space="preserve">Financial institution - No change was made to the financial institution, that being Frandsen Bank &amp; Trust in Tower.  </w:t>
      </w:r>
    </w:p>
    <w:p w:rsidR="0001474A" w:rsidRDefault="0001474A" w:rsidP="00FB1CF3"/>
    <w:p w:rsidR="0001474A" w:rsidRDefault="0001474A" w:rsidP="00FB1CF3">
      <w:r>
        <w:t>Regular meeting business</w:t>
      </w:r>
    </w:p>
    <w:p w:rsidR="0001474A" w:rsidRDefault="0001474A" w:rsidP="004951A2">
      <w:r w:rsidRPr="00FB6B69">
        <w:t>Ap</w:t>
      </w:r>
      <w:r>
        <w:t xml:space="preserve">proval of minutes – Motion by </w:t>
      </w:r>
      <w:r w:rsidRPr="00FB6B69">
        <w:t>C</w:t>
      </w:r>
      <w:r>
        <w:t>arol Booth, Owens</w:t>
      </w:r>
      <w:r w:rsidRPr="00FB6B69">
        <w:t xml:space="preserve">, </w:t>
      </w:r>
      <w:r>
        <w:t xml:space="preserve">second by Nancy Salminen, Tower, </w:t>
      </w:r>
      <w:r w:rsidRPr="00FB6B69">
        <w:t xml:space="preserve">to approve the </w:t>
      </w:r>
      <w:smartTag w:uri="urn:schemas-microsoft-com:office:smarttags" w:element="date">
        <w:smartTagPr>
          <w:attr w:name="Month" w:val="3"/>
          <w:attr w:name="Day" w:val="9"/>
          <w:attr w:name="Year" w:val="2022"/>
        </w:smartTagPr>
        <w:r>
          <w:t>March 9, 2022</w:t>
        </w:r>
      </w:smartTag>
      <w:r w:rsidRPr="00FB6B69">
        <w:t xml:space="preserve"> meeting minutes as previously distributed, </w:t>
      </w:r>
      <w:r>
        <w:t>six ayes, no nays, two absent, motion carried.</w:t>
      </w:r>
    </w:p>
    <w:p w:rsidR="0001474A" w:rsidRPr="00FB6B69" w:rsidRDefault="0001474A" w:rsidP="000C6F80">
      <w:r w:rsidRPr="00FB6B69">
        <w:t xml:space="preserve">Reports of Officers &amp; Committees:  </w:t>
      </w:r>
    </w:p>
    <w:p w:rsidR="0001474A" w:rsidRDefault="0001474A" w:rsidP="001332CC">
      <w:r w:rsidRPr="00FB6B69">
        <w:t xml:space="preserve">Treasurer’s report – Steve Lotz reported a balance as of </w:t>
      </w:r>
      <w:smartTag w:uri="urn:schemas-microsoft-com:office:smarttags" w:element="time">
        <w:smartTagPr>
          <w:attr w:name="Hour" w:val="17"/>
          <w:attr w:name="Minute" w:val="52"/>
        </w:smartTagPr>
        <w:r>
          <w:t>April 30, 2022</w:t>
        </w:r>
      </w:smartTag>
      <w:r>
        <w:t xml:space="preserve"> of $7,237.88.</w:t>
      </w:r>
      <w:r w:rsidRPr="00FB6B69">
        <w:t xml:space="preserve">  Motion by </w:t>
      </w:r>
      <w:r>
        <w:t>Carol Booth, Owens</w:t>
      </w:r>
      <w:r w:rsidRPr="00FB6B69">
        <w:t xml:space="preserve">, </w:t>
      </w:r>
      <w:r>
        <w:t>second by</w:t>
      </w:r>
      <w:r w:rsidRPr="005E447D">
        <w:t xml:space="preserve"> </w:t>
      </w:r>
      <w:r>
        <w:t xml:space="preserve">Cathi Hiveley, Beatty, </w:t>
      </w:r>
      <w:r w:rsidRPr="00FB6B69">
        <w:t>to approve the Treasurer’s report, no discussion</w:t>
      </w:r>
      <w:r>
        <w:t>,</w:t>
      </w:r>
      <w:r w:rsidRPr="001332CC">
        <w:t xml:space="preserve"> </w:t>
      </w:r>
      <w:r>
        <w:t xml:space="preserve">six ayes, no nays, two absent, motion carried.  The Treasurer noted dues payments had been received from seven of the eight members.  </w:t>
      </w:r>
    </w:p>
    <w:p w:rsidR="0001474A" w:rsidRDefault="0001474A" w:rsidP="00CB0CA5"/>
    <w:p w:rsidR="0001474A" w:rsidRDefault="0001474A" w:rsidP="00E536BB">
      <w:r w:rsidRPr="00E536BB">
        <w:t>Bills –</w:t>
      </w:r>
      <w:r>
        <w:t xml:space="preserve"> two bills have been received, League of MN Cities Insurance Trust P&amp;C in the amount of 1,251.00 for 12 months coverage and Steven Lotz in the amount of 70.00 reimbursement of Post Office box rent paid by him on April 24.  </w:t>
      </w:r>
      <w:r w:rsidRPr="00FB6B69">
        <w:t xml:space="preserve">Motion by </w:t>
      </w:r>
      <w:r>
        <w:t>Carol Booth, Owens</w:t>
      </w:r>
      <w:r w:rsidRPr="00FB6B69">
        <w:t xml:space="preserve">, </w:t>
      </w:r>
      <w:r>
        <w:t>second by</w:t>
      </w:r>
      <w:r w:rsidRPr="005E447D">
        <w:t xml:space="preserve"> </w:t>
      </w:r>
      <w:r>
        <w:t>Cathi Hiveley, Beatty, to approve payment of the two bills</w:t>
      </w:r>
      <w:r w:rsidRPr="00FB6B69">
        <w:t>, no discussion</w:t>
      </w:r>
      <w:r>
        <w:t>,</w:t>
      </w:r>
      <w:r w:rsidRPr="001332CC">
        <w:t xml:space="preserve"> </w:t>
      </w:r>
      <w:r>
        <w:t xml:space="preserve">six ayes, no nays, two absent, motion carried.  </w:t>
      </w:r>
    </w:p>
    <w:p w:rsidR="0001474A" w:rsidRDefault="0001474A" w:rsidP="00E536BB"/>
    <w:p w:rsidR="0001474A" w:rsidRDefault="0001474A" w:rsidP="00E536BB">
      <w:r w:rsidRPr="00E536BB">
        <w:t>Old business</w:t>
      </w:r>
    </w:p>
    <w:p w:rsidR="0001474A" w:rsidRPr="00E536BB" w:rsidRDefault="0001474A" w:rsidP="00E536BB">
      <w:r>
        <w:t xml:space="preserve">Environmental assessment – Nancy Salminen has reviewed the EAW trigger points and reported that areas of disturbance and miles of Trail would be well below the criteria that would require an EAW.  </w:t>
      </w:r>
    </w:p>
    <w:p w:rsidR="0001474A" w:rsidRDefault="0001474A" w:rsidP="00E536BB"/>
    <w:p w:rsidR="0001474A" w:rsidRDefault="0001474A" w:rsidP="00E536BB">
      <w:r>
        <w:t xml:space="preserve">East segment – Carol offered a timeline beginning with flagging an alternate route across tax forfeit and City of </w:t>
      </w:r>
      <w:smartTag w:uri="urn:schemas-microsoft-com:office:smarttags" w:element="time">
        <w:smartTagPr>
          <w:attr w:name="Hour" w:val="17"/>
          <w:attr w:name="Minute" w:val="52"/>
        </w:smartTagPr>
        <w:r>
          <w:t>Tower</w:t>
        </w:r>
      </w:smartTag>
      <w:r>
        <w:t xml:space="preserve"> lands to State Highway 135 followed by owner contacts, JPJ mapping, and wetland, archaeological, and plant reviews.  To expedite the process Carol asked that wetland and archaeological work be approved offering estimates of 900.00 and 1,300.00 respectively based on per mile rates charged in 2021.  Motion by Nancy Salminen, Tower, to approve entering into agreements for said work on the East segment re-route not to exceed a combined total of 3,000.00, second by Carol Booth, Owens, </w:t>
      </w:r>
      <w:r w:rsidRPr="00FB6B69">
        <w:t xml:space="preserve">no </w:t>
      </w:r>
      <w:r>
        <w:t xml:space="preserve">further </w:t>
      </w:r>
      <w:r w:rsidRPr="00FB6B69">
        <w:t>discussion</w:t>
      </w:r>
      <w:r>
        <w:t>,</w:t>
      </w:r>
      <w:r w:rsidRPr="001332CC">
        <w:t xml:space="preserve"> </w:t>
      </w:r>
      <w:r>
        <w:t xml:space="preserve">six ayes, no nays, two absent, motion carried.  </w:t>
      </w:r>
    </w:p>
    <w:p w:rsidR="0001474A" w:rsidRDefault="0001474A" w:rsidP="00E536BB"/>
    <w:p w:rsidR="0001474A" w:rsidRDefault="0001474A" w:rsidP="00E536BB">
      <w:r>
        <w:t xml:space="preserve">Carol noted that Peder Larson has offered to do pro-bono legal work benefiting the Trail.  </w:t>
      </w:r>
    </w:p>
    <w:p w:rsidR="0001474A" w:rsidRDefault="0001474A" w:rsidP="00E536BB"/>
    <w:p w:rsidR="0001474A" w:rsidRDefault="0001474A" w:rsidP="00E536BB">
      <w:r>
        <w:t xml:space="preserve">At the present time the Mesabi Trail is looking for a route into Tower through public lands on the west side of State Highway 135.  The Lake Vermilion Trail may be able to utilize that route into Tower.  </w:t>
      </w:r>
    </w:p>
    <w:p w:rsidR="0001474A" w:rsidRDefault="0001474A" w:rsidP="00E536BB">
      <w:r>
        <w:t xml:space="preserve"> </w:t>
      </w:r>
    </w:p>
    <w:p w:rsidR="0001474A" w:rsidRDefault="0001474A" w:rsidP="00E536BB">
      <w:r>
        <w:t xml:space="preserve">Tim will investigate getting a link to the LVT website on the Lake Vermilion Cabin Owners website.  </w:t>
      </w:r>
    </w:p>
    <w:p w:rsidR="0001474A" w:rsidRDefault="0001474A" w:rsidP="00E536BB"/>
    <w:p w:rsidR="0001474A" w:rsidRDefault="0001474A" w:rsidP="00E536BB">
      <w:r>
        <w:t>Friends updates</w:t>
      </w:r>
    </w:p>
    <w:p w:rsidR="0001474A" w:rsidRDefault="0001474A" w:rsidP="00E536BB">
      <w:r>
        <w:t xml:space="preserve">Char Conger staffed the Friends table at Earthfest in </w:t>
      </w:r>
      <w:smartTag w:uri="urn:schemas-microsoft-com:office:smarttags" w:element="time">
        <w:smartTagPr>
          <w:attr w:name="Hour" w:val="17"/>
          <w:attr w:name="Minute" w:val="52"/>
        </w:smartTagPr>
        <w:smartTag w:uri="urn:schemas-microsoft-com:office:smarttags" w:element="time">
          <w:smartTagPr>
            <w:attr w:name="Hour" w:val="17"/>
            <w:attr w:name="Minute" w:val="52"/>
          </w:smartTagPr>
          <w:r>
            <w:t>Mt.</w:t>
          </w:r>
        </w:smartTag>
        <w:r>
          <w:t xml:space="preserve"> </w:t>
        </w:r>
        <w:smartTag w:uri="urn:schemas-microsoft-com:office:smarttags" w:element="time">
          <w:smartTagPr>
            <w:attr w:name="Hour" w:val="17"/>
            <w:attr w:name="Minute" w:val="52"/>
          </w:smartTagPr>
          <w:r>
            <w:t>Iron</w:t>
          </w:r>
        </w:smartTag>
      </w:smartTag>
      <w:r>
        <w:t xml:space="preserve"> on April 23 and reported good traffic.  </w:t>
      </w:r>
    </w:p>
    <w:p w:rsidR="0001474A" w:rsidRDefault="0001474A" w:rsidP="00E536BB">
      <w:r>
        <w:t xml:space="preserve">A table at Cook’s Timber Days is planned.  </w:t>
      </w:r>
    </w:p>
    <w:p w:rsidR="0001474A" w:rsidRDefault="0001474A" w:rsidP="00E536BB">
      <w:r>
        <w:t xml:space="preserve">The Friends will participate in the MN P&amp;TC scavenger hunt again this year.  </w:t>
      </w:r>
    </w:p>
    <w:p w:rsidR="0001474A" w:rsidRDefault="0001474A" w:rsidP="00E536BB">
      <w:r>
        <w:t xml:space="preserve">Carol noted that the Friends Trails Taskforce (TTF) 50/50 grant has been closed out.  The TTF contributed 2,290.00 and the Friends 485.00 for payment of the JPJ invoice of March 1.  Some 7,500.00 spent on additional EA work more than covered the remaining match.    </w:t>
      </w:r>
    </w:p>
    <w:p w:rsidR="0001474A" w:rsidRDefault="0001474A" w:rsidP="00E536BB"/>
    <w:p w:rsidR="0001474A" w:rsidRDefault="0001474A" w:rsidP="006A6C2C">
      <w:r>
        <w:t xml:space="preserve">Next meeting is set for </w:t>
      </w:r>
      <w:smartTag w:uri="urn:schemas-microsoft-com:office:smarttags" w:element="time">
        <w:smartTagPr>
          <w:attr w:name="Hour" w:val="17"/>
          <w:attr w:name="Minute" w:val="52"/>
        </w:smartTagPr>
        <w:r>
          <w:t>July 13, 2022</w:t>
        </w:r>
      </w:smartTag>
      <w:r>
        <w:t xml:space="preserve"> at </w:t>
      </w:r>
      <w:smartTag w:uri="urn:schemas-microsoft-com:office:smarttags" w:element="time">
        <w:smartTagPr>
          <w:attr w:name="Hour" w:val="17"/>
          <w:attr w:name="Minute" w:val="52"/>
        </w:smartTagPr>
        <w:r>
          <w:t>5:00 pm</w:t>
        </w:r>
      </w:smartTag>
      <w:r>
        <w:t xml:space="preserve"> via Zoom.</w:t>
      </w:r>
    </w:p>
    <w:p w:rsidR="0001474A" w:rsidRDefault="0001474A" w:rsidP="006A6C2C"/>
    <w:p w:rsidR="0001474A" w:rsidRPr="00FB6B69" w:rsidRDefault="0001474A" w:rsidP="008B02FE">
      <w:r>
        <w:t xml:space="preserve">There being no further business the meeting was adjourned at </w:t>
      </w:r>
      <w:smartTag w:uri="urn:schemas-microsoft-com:office:smarttags" w:element="time">
        <w:smartTagPr>
          <w:attr w:name="Hour" w:val="17"/>
          <w:attr w:name="Minute" w:val="52"/>
        </w:smartTagPr>
        <w:r>
          <w:t>5:52 pm</w:t>
        </w:r>
      </w:smartTag>
      <w:r>
        <w:t>.</w:t>
      </w:r>
    </w:p>
    <w:p w:rsidR="0001474A" w:rsidRPr="00FB6B69" w:rsidRDefault="0001474A" w:rsidP="008821C3"/>
    <w:p w:rsidR="0001474A" w:rsidRPr="00FB6B69" w:rsidRDefault="0001474A" w:rsidP="008821C3">
      <w:r>
        <w:t>Steve Lotz, Friends of the Lake Vermilion Trail Secretary</w:t>
      </w:r>
    </w:p>
    <w:sectPr w:rsidR="0001474A" w:rsidRPr="00FB6B69" w:rsidSect="000C6F80">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474A" w:rsidRDefault="0001474A" w:rsidP="00C044A7">
      <w:r>
        <w:separator/>
      </w:r>
    </w:p>
  </w:endnote>
  <w:endnote w:type="continuationSeparator" w:id="0">
    <w:p w:rsidR="0001474A" w:rsidRDefault="0001474A" w:rsidP="00C044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74A" w:rsidRPr="00884C58" w:rsidRDefault="0001474A" w:rsidP="00884C58">
    <w:pPr>
      <w:pStyle w:val="Footer"/>
    </w:pPr>
    <w:smartTag w:uri="urn:schemas-microsoft-com:office:smarttags" w:element="date">
      <w:smartTagPr>
        <w:attr w:name="Year" w:val="2022"/>
        <w:attr w:name="Day" w:val="11"/>
        <w:attr w:name="Month" w:val="5"/>
      </w:smartTagPr>
      <w:r>
        <w:t>5-11-2022</w:t>
      </w:r>
    </w:smartTag>
    <w:r>
      <w:t xml:space="preserve">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474A" w:rsidRDefault="0001474A" w:rsidP="00C044A7">
      <w:r>
        <w:separator/>
      </w:r>
    </w:p>
  </w:footnote>
  <w:footnote w:type="continuationSeparator" w:id="0">
    <w:p w:rsidR="0001474A" w:rsidRDefault="0001474A" w:rsidP="00C044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DA2EC60"/>
    <w:lvl w:ilvl="0">
      <w:start w:val="1"/>
      <w:numFmt w:val="decimal"/>
      <w:lvlText w:val="%1."/>
      <w:lvlJc w:val="left"/>
      <w:pPr>
        <w:tabs>
          <w:tab w:val="num" w:pos="1800"/>
        </w:tabs>
        <w:ind w:left="1800" w:hanging="360"/>
      </w:pPr>
    </w:lvl>
  </w:abstractNum>
  <w:abstractNum w:abstractNumId="1">
    <w:nsid w:val="FFFFFF7D"/>
    <w:multiLevelType w:val="singleLevel"/>
    <w:tmpl w:val="0162711A"/>
    <w:lvl w:ilvl="0">
      <w:start w:val="1"/>
      <w:numFmt w:val="decimal"/>
      <w:lvlText w:val="%1."/>
      <w:lvlJc w:val="left"/>
      <w:pPr>
        <w:tabs>
          <w:tab w:val="num" w:pos="1440"/>
        </w:tabs>
        <w:ind w:left="1440" w:hanging="360"/>
      </w:pPr>
    </w:lvl>
  </w:abstractNum>
  <w:abstractNum w:abstractNumId="2">
    <w:nsid w:val="FFFFFF7E"/>
    <w:multiLevelType w:val="singleLevel"/>
    <w:tmpl w:val="948C43B6"/>
    <w:lvl w:ilvl="0">
      <w:start w:val="1"/>
      <w:numFmt w:val="decimal"/>
      <w:lvlText w:val="%1."/>
      <w:lvlJc w:val="left"/>
      <w:pPr>
        <w:tabs>
          <w:tab w:val="num" w:pos="1080"/>
        </w:tabs>
        <w:ind w:left="1080" w:hanging="360"/>
      </w:pPr>
    </w:lvl>
  </w:abstractNum>
  <w:abstractNum w:abstractNumId="3">
    <w:nsid w:val="FFFFFF7F"/>
    <w:multiLevelType w:val="singleLevel"/>
    <w:tmpl w:val="8758B662"/>
    <w:lvl w:ilvl="0">
      <w:start w:val="1"/>
      <w:numFmt w:val="decimal"/>
      <w:lvlText w:val="%1."/>
      <w:lvlJc w:val="left"/>
      <w:pPr>
        <w:tabs>
          <w:tab w:val="num" w:pos="720"/>
        </w:tabs>
        <w:ind w:left="720" w:hanging="360"/>
      </w:pPr>
    </w:lvl>
  </w:abstractNum>
  <w:abstractNum w:abstractNumId="4">
    <w:nsid w:val="FFFFFF80"/>
    <w:multiLevelType w:val="singleLevel"/>
    <w:tmpl w:val="0374B9E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DA4270E"/>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5316EC80"/>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CABC3598"/>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EB4A350A"/>
    <w:lvl w:ilvl="0">
      <w:start w:val="1"/>
      <w:numFmt w:val="decimal"/>
      <w:lvlText w:val="%1."/>
      <w:lvlJc w:val="left"/>
      <w:pPr>
        <w:tabs>
          <w:tab w:val="num" w:pos="360"/>
        </w:tabs>
        <w:ind w:left="360" w:hanging="360"/>
      </w:pPr>
    </w:lvl>
  </w:abstractNum>
  <w:abstractNum w:abstractNumId="9">
    <w:nsid w:val="FFFFFF89"/>
    <w:multiLevelType w:val="singleLevel"/>
    <w:tmpl w:val="F0FA42E4"/>
    <w:lvl w:ilvl="0">
      <w:start w:val="1"/>
      <w:numFmt w:val="bullet"/>
      <w:lvlText w:val=""/>
      <w:lvlJc w:val="left"/>
      <w:pPr>
        <w:tabs>
          <w:tab w:val="num" w:pos="360"/>
        </w:tabs>
        <w:ind w:left="360" w:hanging="360"/>
      </w:pPr>
      <w:rPr>
        <w:rFonts w:ascii="Symbol" w:hAnsi="Symbol" w:cs="Symbol" w:hint="default"/>
      </w:rPr>
    </w:lvl>
  </w:abstractNum>
  <w:abstractNum w:abstractNumId="10">
    <w:nsid w:val="0FB37142"/>
    <w:multiLevelType w:val="hybridMultilevel"/>
    <w:tmpl w:val="98743BC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7"/>
  </w:num>
  <w:num w:numId="2">
    <w:abstractNumId w:val="12"/>
  </w:num>
  <w:num w:numId="3">
    <w:abstractNumId w:val="13"/>
  </w:num>
  <w:num w:numId="4">
    <w:abstractNumId w:val="15"/>
  </w:num>
  <w:num w:numId="5">
    <w:abstractNumId w:val="11"/>
  </w:num>
  <w:num w:numId="6">
    <w:abstractNumId w:val="20"/>
  </w:num>
  <w:num w:numId="7">
    <w:abstractNumId w:val="19"/>
  </w:num>
  <w:num w:numId="8">
    <w:abstractNumId w:val="10"/>
  </w:num>
  <w:num w:numId="9">
    <w:abstractNumId w:val="21"/>
  </w:num>
  <w:num w:numId="10">
    <w:abstractNumId w:val="16"/>
  </w:num>
  <w:num w:numId="11">
    <w:abstractNumId w:val="18"/>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6F80"/>
    <w:rsid w:val="00002CA1"/>
    <w:rsid w:val="00004707"/>
    <w:rsid w:val="000100F9"/>
    <w:rsid w:val="0001474A"/>
    <w:rsid w:val="00015343"/>
    <w:rsid w:val="00021799"/>
    <w:rsid w:val="00021EF7"/>
    <w:rsid w:val="00026A94"/>
    <w:rsid w:val="00037517"/>
    <w:rsid w:val="00046029"/>
    <w:rsid w:val="00046508"/>
    <w:rsid w:val="0004727D"/>
    <w:rsid w:val="000555BA"/>
    <w:rsid w:val="00062BE3"/>
    <w:rsid w:val="000876B8"/>
    <w:rsid w:val="000A332C"/>
    <w:rsid w:val="000A4545"/>
    <w:rsid w:val="000A4B75"/>
    <w:rsid w:val="000C6F80"/>
    <w:rsid w:val="000D4995"/>
    <w:rsid w:val="000F40B5"/>
    <w:rsid w:val="001036A8"/>
    <w:rsid w:val="00110076"/>
    <w:rsid w:val="00111035"/>
    <w:rsid w:val="00127772"/>
    <w:rsid w:val="00130D3F"/>
    <w:rsid w:val="0013179D"/>
    <w:rsid w:val="001332CC"/>
    <w:rsid w:val="00136344"/>
    <w:rsid w:val="00144C43"/>
    <w:rsid w:val="00151616"/>
    <w:rsid w:val="00153429"/>
    <w:rsid w:val="0016656F"/>
    <w:rsid w:val="001714BF"/>
    <w:rsid w:val="00171B6F"/>
    <w:rsid w:val="00180E9C"/>
    <w:rsid w:val="00191107"/>
    <w:rsid w:val="001A1BBB"/>
    <w:rsid w:val="001A6909"/>
    <w:rsid w:val="001A6FC3"/>
    <w:rsid w:val="001A7DC1"/>
    <w:rsid w:val="001B698D"/>
    <w:rsid w:val="001B758C"/>
    <w:rsid w:val="001C0460"/>
    <w:rsid w:val="001F03DE"/>
    <w:rsid w:val="001F3ADB"/>
    <w:rsid w:val="002043E1"/>
    <w:rsid w:val="002110CA"/>
    <w:rsid w:val="002247C2"/>
    <w:rsid w:val="00225C17"/>
    <w:rsid w:val="00227E6F"/>
    <w:rsid w:val="0024124D"/>
    <w:rsid w:val="0024246C"/>
    <w:rsid w:val="00245F12"/>
    <w:rsid w:val="00245F54"/>
    <w:rsid w:val="002531E8"/>
    <w:rsid w:val="0025799C"/>
    <w:rsid w:val="002653A5"/>
    <w:rsid w:val="002672B4"/>
    <w:rsid w:val="002717CC"/>
    <w:rsid w:val="00272469"/>
    <w:rsid w:val="0027742E"/>
    <w:rsid w:val="002775DA"/>
    <w:rsid w:val="002861A1"/>
    <w:rsid w:val="00291190"/>
    <w:rsid w:val="00295FE8"/>
    <w:rsid w:val="002A2BD2"/>
    <w:rsid w:val="002B062C"/>
    <w:rsid w:val="002B5420"/>
    <w:rsid w:val="002B6468"/>
    <w:rsid w:val="002B7064"/>
    <w:rsid w:val="002C0C1A"/>
    <w:rsid w:val="002C2FAA"/>
    <w:rsid w:val="002C4B9D"/>
    <w:rsid w:val="002C51B9"/>
    <w:rsid w:val="002E039D"/>
    <w:rsid w:val="002E0771"/>
    <w:rsid w:val="002E0B52"/>
    <w:rsid w:val="002F2CCB"/>
    <w:rsid w:val="003232A9"/>
    <w:rsid w:val="00337D34"/>
    <w:rsid w:val="0034239E"/>
    <w:rsid w:val="00356F66"/>
    <w:rsid w:val="00362867"/>
    <w:rsid w:val="00366689"/>
    <w:rsid w:val="00372858"/>
    <w:rsid w:val="00381F01"/>
    <w:rsid w:val="00393FBF"/>
    <w:rsid w:val="003A3E51"/>
    <w:rsid w:val="003A73A5"/>
    <w:rsid w:val="003A78F8"/>
    <w:rsid w:val="003B490C"/>
    <w:rsid w:val="003B5634"/>
    <w:rsid w:val="003D3452"/>
    <w:rsid w:val="003D378B"/>
    <w:rsid w:val="003D553D"/>
    <w:rsid w:val="003E1909"/>
    <w:rsid w:val="003E41ED"/>
    <w:rsid w:val="003E449C"/>
    <w:rsid w:val="003F08CF"/>
    <w:rsid w:val="003F5606"/>
    <w:rsid w:val="00402E20"/>
    <w:rsid w:val="004033D4"/>
    <w:rsid w:val="004044C6"/>
    <w:rsid w:val="0040451A"/>
    <w:rsid w:val="0041504A"/>
    <w:rsid w:val="00425A5B"/>
    <w:rsid w:val="004275E0"/>
    <w:rsid w:val="004318DC"/>
    <w:rsid w:val="00434D18"/>
    <w:rsid w:val="0043559F"/>
    <w:rsid w:val="0043772F"/>
    <w:rsid w:val="00451998"/>
    <w:rsid w:val="004616EA"/>
    <w:rsid w:val="00467CE0"/>
    <w:rsid w:val="004719F8"/>
    <w:rsid w:val="0048019C"/>
    <w:rsid w:val="004830F0"/>
    <w:rsid w:val="00491F0B"/>
    <w:rsid w:val="004951A2"/>
    <w:rsid w:val="004A12C6"/>
    <w:rsid w:val="004A24BB"/>
    <w:rsid w:val="004A4676"/>
    <w:rsid w:val="004B7E25"/>
    <w:rsid w:val="004C7A79"/>
    <w:rsid w:val="004D4541"/>
    <w:rsid w:val="004D5477"/>
    <w:rsid w:val="004F2FAD"/>
    <w:rsid w:val="004F4155"/>
    <w:rsid w:val="00520B4E"/>
    <w:rsid w:val="0052537B"/>
    <w:rsid w:val="005476D5"/>
    <w:rsid w:val="0055315D"/>
    <w:rsid w:val="005558F3"/>
    <w:rsid w:val="0056224B"/>
    <w:rsid w:val="005677AD"/>
    <w:rsid w:val="00574A7F"/>
    <w:rsid w:val="00590091"/>
    <w:rsid w:val="00590B4D"/>
    <w:rsid w:val="00592459"/>
    <w:rsid w:val="00594DEE"/>
    <w:rsid w:val="005A01AC"/>
    <w:rsid w:val="005A303A"/>
    <w:rsid w:val="005A4EB9"/>
    <w:rsid w:val="005A5913"/>
    <w:rsid w:val="005C3CA2"/>
    <w:rsid w:val="005E447D"/>
    <w:rsid w:val="005E748B"/>
    <w:rsid w:val="00622A14"/>
    <w:rsid w:val="006247B4"/>
    <w:rsid w:val="00625FBC"/>
    <w:rsid w:val="0063394F"/>
    <w:rsid w:val="00636217"/>
    <w:rsid w:val="0064007B"/>
    <w:rsid w:val="0064211C"/>
    <w:rsid w:val="00646B22"/>
    <w:rsid w:val="006500B5"/>
    <w:rsid w:val="0065103F"/>
    <w:rsid w:val="0065205E"/>
    <w:rsid w:val="006617B4"/>
    <w:rsid w:val="00671074"/>
    <w:rsid w:val="0067337E"/>
    <w:rsid w:val="00682612"/>
    <w:rsid w:val="00687FE2"/>
    <w:rsid w:val="0069161A"/>
    <w:rsid w:val="006A4859"/>
    <w:rsid w:val="006A6C2C"/>
    <w:rsid w:val="006A6D21"/>
    <w:rsid w:val="006B4715"/>
    <w:rsid w:val="006B525E"/>
    <w:rsid w:val="006D7816"/>
    <w:rsid w:val="006D7879"/>
    <w:rsid w:val="006E2FB2"/>
    <w:rsid w:val="006E5240"/>
    <w:rsid w:val="006E6D3F"/>
    <w:rsid w:val="007004DF"/>
    <w:rsid w:val="00700C3B"/>
    <w:rsid w:val="00700E69"/>
    <w:rsid w:val="00702889"/>
    <w:rsid w:val="00704FC3"/>
    <w:rsid w:val="0071040A"/>
    <w:rsid w:val="007168AF"/>
    <w:rsid w:val="00727193"/>
    <w:rsid w:val="00734473"/>
    <w:rsid w:val="00735200"/>
    <w:rsid w:val="0073732E"/>
    <w:rsid w:val="007533D6"/>
    <w:rsid w:val="00760ACC"/>
    <w:rsid w:val="007723B3"/>
    <w:rsid w:val="0078297C"/>
    <w:rsid w:val="007860E2"/>
    <w:rsid w:val="0079287E"/>
    <w:rsid w:val="007953CE"/>
    <w:rsid w:val="007A4DD6"/>
    <w:rsid w:val="007A5314"/>
    <w:rsid w:val="007B7870"/>
    <w:rsid w:val="007C13A8"/>
    <w:rsid w:val="007C7D12"/>
    <w:rsid w:val="007D0185"/>
    <w:rsid w:val="007D3940"/>
    <w:rsid w:val="007D408C"/>
    <w:rsid w:val="007D6AB7"/>
    <w:rsid w:val="007F466E"/>
    <w:rsid w:val="007F7804"/>
    <w:rsid w:val="008008E1"/>
    <w:rsid w:val="00802977"/>
    <w:rsid w:val="00804DB2"/>
    <w:rsid w:val="00840313"/>
    <w:rsid w:val="00843A83"/>
    <w:rsid w:val="0085010D"/>
    <w:rsid w:val="00856CDB"/>
    <w:rsid w:val="008641AF"/>
    <w:rsid w:val="00867EB6"/>
    <w:rsid w:val="00871F49"/>
    <w:rsid w:val="00872C82"/>
    <w:rsid w:val="008821C3"/>
    <w:rsid w:val="00884C58"/>
    <w:rsid w:val="00885962"/>
    <w:rsid w:val="00894223"/>
    <w:rsid w:val="008A20B9"/>
    <w:rsid w:val="008A63B4"/>
    <w:rsid w:val="008B02FE"/>
    <w:rsid w:val="008B636E"/>
    <w:rsid w:val="008B7E3F"/>
    <w:rsid w:val="008C7FFE"/>
    <w:rsid w:val="008D7B17"/>
    <w:rsid w:val="008E062D"/>
    <w:rsid w:val="008E5AD5"/>
    <w:rsid w:val="008F7DDE"/>
    <w:rsid w:val="00907FDF"/>
    <w:rsid w:val="009111D9"/>
    <w:rsid w:val="00913220"/>
    <w:rsid w:val="0092127D"/>
    <w:rsid w:val="0092386F"/>
    <w:rsid w:val="00924AE4"/>
    <w:rsid w:val="0092553A"/>
    <w:rsid w:val="00942BD2"/>
    <w:rsid w:val="009445AF"/>
    <w:rsid w:val="00950AAC"/>
    <w:rsid w:val="009514F1"/>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C7C48"/>
    <w:rsid w:val="009D3521"/>
    <w:rsid w:val="009E288A"/>
    <w:rsid w:val="009E2BD0"/>
    <w:rsid w:val="009E34DD"/>
    <w:rsid w:val="009F1F8D"/>
    <w:rsid w:val="00A02C78"/>
    <w:rsid w:val="00A0553C"/>
    <w:rsid w:val="00A07481"/>
    <w:rsid w:val="00A11C2D"/>
    <w:rsid w:val="00A149D8"/>
    <w:rsid w:val="00A20EFD"/>
    <w:rsid w:val="00A34169"/>
    <w:rsid w:val="00A36638"/>
    <w:rsid w:val="00A4335A"/>
    <w:rsid w:val="00A530E5"/>
    <w:rsid w:val="00A55378"/>
    <w:rsid w:val="00A56C6B"/>
    <w:rsid w:val="00A60D22"/>
    <w:rsid w:val="00A66DC7"/>
    <w:rsid w:val="00A67D09"/>
    <w:rsid w:val="00A716E2"/>
    <w:rsid w:val="00A80B60"/>
    <w:rsid w:val="00A90B34"/>
    <w:rsid w:val="00A929D8"/>
    <w:rsid w:val="00A951A9"/>
    <w:rsid w:val="00A970F0"/>
    <w:rsid w:val="00A97DD3"/>
    <w:rsid w:val="00AA09E3"/>
    <w:rsid w:val="00AB4C40"/>
    <w:rsid w:val="00AB51A8"/>
    <w:rsid w:val="00AC3C78"/>
    <w:rsid w:val="00AC5C3E"/>
    <w:rsid w:val="00AC6A27"/>
    <w:rsid w:val="00AC7C52"/>
    <w:rsid w:val="00AD3A11"/>
    <w:rsid w:val="00AD4505"/>
    <w:rsid w:val="00AD52B9"/>
    <w:rsid w:val="00AE4434"/>
    <w:rsid w:val="00AE5814"/>
    <w:rsid w:val="00AF389E"/>
    <w:rsid w:val="00B03103"/>
    <w:rsid w:val="00B04658"/>
    <w:rsid w:val="00B05AD6"/>
    <w:rsid w:val="00B23EB3"/>
    <w:rsid w:val="00B36C12"/>
    <w:rsid w:val="00B4126C"/>
    <w:rsid w:val="00B5343D"/>
    <w:rsid w:val="00B53A40"/>
    <w:rsid w:val="00B54C1A"/>
    <w:rsid w:val="00B60D42"/>
    <w:rsid w:val="00B63A03"/>
    <w:rsid w:val="00B65E6A"/>
    <w:rsid w:val="00B749C2"/>
    <w:rsid w:val="00B94FDA"/>
    <w:rsid w:val="00B96E43"/>
    <w:rsid w:val="00B96F2E"/>
    <w:rsid w:val="00BA3EA2"/>
    <w:rsid w:val="00BE0328"/>
    <w:rsid w:val="00BF34B4"/>
    <w:rsid w:val="00BF6CE7"/>
    <w:rsid w:val="00C044A7"/>
    <w:rsid w:val="00C0462D"/>
    <w:rsid w:val="00C05BCB"/>
    <w:rsid w:val="00C17657"/>
    <w:rsid w:val="00C30910"/>
    <w:rsid w:val="00C314E8"/>
    <w:rsid w:val="00C33886"/>
    <w:rsid w:val="00C34996"/>
    <w:rsid w:val="00C50316"/>
    <w:rsid w:val="00C6034C"/>
    <w:rsid w:val="00C644AA"/>
    <w:rsid w:val="00C64760"/>
    <w:rsid w:val="00C75493"/>
    <w:rsid w:val="00C83CAD"/>
    <w:rsid w:val="00C849A2"/>
    <w:rsid w:val="00C87931"/>
    <w:rsid w:val="00C904A8"/>
    <w:rsid w:val="00C958A3"/>
    <w:rsid w:val="00C96BDA"/>
    <w:rsid w:val="00CB0CA5"/>
    <w:rsid w:val="00CB6727"/>
    <w:rsid w:val="00CC0D29"/>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67D4F"/>
    <w:rsid w:val="00D90792"/>
    <w:rsid w:val="00D92DF9"/>
    <w:rsid w:val="00D97554"/>
    <w:rsid w:val="00DB537A"/>
    <w:rsid w:val="00DB6322"/>
    <w:rsid w:val="00DF1D2D"/>
    <w:rsid w:val="00DF37D0"/>
    <w:rsid w:val="00DF564C"/>
    <w:rsid w:val="00E14C9F"/>
    <w:rsid w:val="00E422B1"/>
    <w:rsid w:val="00E536BB"/>
    <w:rsid w:val="00E54F0C"/>
    <w:rsid w:val="00E73F5A"/>
    <w:rsid w:val="00E85E0E"/>
    <w:rsid w:val="00E970D0"/>
    <w:rsid w:val="00EB6086"/>
    <w:rsid w:val="00EC602B"/>
    <w:rsid w:val="00EC68FF"/>
    <w:rsid w:val="00ED2AE7"/>
    <w:rsid w:val="00ED427C"/>
    <w:rsid w:val="00ED7BF4"/>
    <w:rsid w:val="00EF20B6"/>
    <w:rsid w:val="00EF3624"/>
    <w:rsid w:val="00EF3A8F"/>
    <w:rsid w:val="00F11EBE"/>
    <w:rsid w:val="00F13290"/>
    <w:rsid w:val="00F13B0C"/>
    <w:rsid w:val="00F16AC2"/>
    <w:rsid w:val="00F257D7"/>
    <w:rsid w:val="00F40305"/>
    <w:rsid w:val="00F42456"/>
    <w:rsid w:val="00F47DA2"/>
    <w:rsid w:val="00F51B3F"/>
    <w:rsid w:val="00F6205A"/>
    <w:rsid w:val="00F72EBF"/>
    <w:rsid w:val="00F76212"/>
    <w:rsid w:val="00F84CB6"/>
    <w:rsid w:val="00F87A73"/>
    <w:rsid w:val="00FA1573"/>
    <w:rsid w:val="00FA4292"/>
    <w:rsid w:val="00FA5B2F"/>
    <w:rsid w:val="00FB1CF3"/>
    <w:rsid w:val="00FB5489"/>
    <w:rsid w:val="00FB5AFB"/>
    <w:rsid w:val="00FB6B69"/>
    <w:rsid w:val="00FC0822"/>
    <w:rsid w:val="00FD0406"/>
    <w:rsid w:val="00FD0407"/>
    <w:rsid w:val="00FD23DC"/>
    <w:rsid w:val="00FE2D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tim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basedOn w:val="DefaultParagraphFont"/>
    <w:uiPriority w:val="99"/>
    <w:rsid w:val="00171B6F"/>
    <w:rPr>
      <w:color w:val="0563C1"/>
      <w:u w:val="single"/>
    </w:rPr>
  </w:style>
  <w:style w:type="character" w:customStyle="1" w:styleId="UnresolvedMention">
    <w:name w:val="Unresolved Mention"/>
    <w:basedOn w:val="DefaultParagraphFont"/>
    <w:uiPriority w:val="99"/>
    <w:semiHidden/>
    <w:rsid w:val="00171B6F"/>
    <w:rPr>
      <w:color w:val="605E5C"/>
      <w:shd w:val="clear" w:color="auto" w:fill="E1DFDD"/>
    </w:rPr>
  </w:style>
  <w:style w:type="table" w:styleId="TableGrid">
    <w:name w:val="Table Grid"/>
    <w:basedOn w:val="TableNormal"/>
    <w:uiPriority w:val="99"/>
    <w:rsid w:val="0079287E"/>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basedOn w:val="DefaultParagraphFont"/>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basedOn w:val="DefaultParagraphFont"/>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basedOn w:val="DefaultParagraphFont"/>
    <w:uiPriority w:val="99"/>
    <w:qFormat/>
    <w:rsid w:val="004C7A79"/>
    <w:rPr>
      <w:i/>
      <w:iCs/>
    </w:rPr>
  </w:style>
  <w:style w:type="paragraph" w:customStyle="1" w:styleId="Default">
    <w:name w:val="Default"/>
    <w:uiPriority w:val="99"/>
    <w:rsid w:val="00E536BB"/>
    <w:pPr>
      <w:autoSpaceDE w:val="0"/>
      <w:autoSpaceDN w:val="0"/>
      <w:adjustRightInd w:val="0"/>
    </w:pPr>
    <w:rPr>
      <w:rFonts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1289434395">
      <w:marLeft w:val="0"/>
      <w:marRight w:val="0"/>
      <w:marTop w:val="0"/>
      <w:marBottom w:val="0"/>
      <w:divBdr>
        <w:top w:val="none" w:sz="0" w:space="0" w:color="auto"/>
        <w:left w:val="none" w:sz="0" w:space="0" w:color="auto"/>
        <w:bottom w:val="none" w:sz="0" w:space="0" w:color="auto"/>
        <w:right w:val="none" w:sz="0" w:space="0" w:color="auto"/>
      </w:divBdr>
    </w:div>
    <w:div w:id="1289434396">
      <w:marLeft w:val="0"/>
      <w:marRight w:val="0"/>
      <w:marTop w:val="0"/>
      <w:marBottom w:val="0"/>
      <w:divBdr>
        <w:top w:val="none" w:sz="0" w:space="0" w:color="auto"/>
        <w:left w:val="none" w:sz="0" w:space="0" w:color="auto"/>
        <w:bottom w:val="none" w:sz="0" w:space="0" w:color="auto"/>
        <w:right w:val="none" w:sz="0" w:space="0" w:color="auto"/>
      </w:divBdr>
    </w:div>
    <w:div w:id="1289434397">
      <w:marLeft w:val="0"/>
      <w:marRight w:val="0"/>
      <w:marTop w:val="0"/>
      <w:marBottom w:val="0"/>
      <w:divBdr>
        <w:top w:val="none" w:sz="0" w:space="0" w:color="auto"/>
        <w:left w:val="none" w:sz="0" w:space="0" w:color="auto"/>
        <w:bottom w:val="none" w:sz="0" w:space="0" w:color="auto"/>
        <w:right w:val="none" w:sz="0" w:space="0" w:color="auto"/>
      </w:divBdr>
    </w:div>
    <w:div w:id="1289434398">
      <w:marLeft w:val="0"/>
      <w:marRight w:val="0"/>
      <w:marTop w:val="0"/>
      <w:marBottom w:val="0"/>
      <w:divBdr>
        <w:top w:val="none" w:sz="0" w:space="0" w:color="auto"/>
        <w:left w:val="none" w:sz="0" w:space="0" w:color="auto"/>
        <w:bottom w:val="none" w:sz="0" w:space="0" w:color="auto"/>
        <w:right w:val="none" w:sz="0" w:space="0" w:color="auto"/>
      </w:divBdr>
    </w:div>
    <w:div w:id="1289434405">
      <w:marLeft w:val="0"/>
      <w:marRight w:val="0"/>
      <w:marTop w:val="0"/>
      <w:marBottom w:val="0"/>
      <w:divBdr>
        <w:top w:val="none" w:sz="0" w:space="0" w:color="auto"/>
        <w:left w:val="none" w:sz="0" w:space="0" w:color="auto"/>
        <w:bottom w:val="none" w:sz="0" w:space="0" w:color="auto"/>
        <w:right w:val="none" w:sz="0" w:space="0" w:color="auto"/>
      </w:divBdr>
      <w:divsChild>
        <w:div w:id="1289434401">
          <w:marLeft w:val="0"/>
          <w:marRight w:val="0"/>
          <w:marTop w:val="0"/>
          <w:marBottom w:val="0"/>
          <w:divBdr>
            <w:top w:val="none" w:sz="0" w:space="0" w:color="auto"/>
            <w:left w:val="none" w:sz="0" w:space="0" w:color="auto"/>
            <w:bottom w:val="none" w:sz="0" w:space="0" w:color="auto"/>
            <w:right w:val="none" w:sz="0" w:space="0" w:color="auto"/>
          </w:divBdr>
          <w:divsChild>
            <w:div w:id="1289434399">
              <w:marLeft w:val="0"/>
              <w:marRight w:val="0"/>
              <w:marTop w:val="0"/>
              <w:marBottom w:val="0"/>
              <w:divBdr>
                <w:top w:val="none" w:sz="0" w:space="0" w:color="auto"/>
                <w:left w:val="none" w:sz="0" w:space="0" w:color="auto"/>
                <w:bottom w:val="none" w:sz="0" w:space="0" w:color="auto"/>
                <w:right w:val="none" w:sz="0" w:space="0" w:color="auto"/>
              </w:divBdr>
            </w:div>
            <w:div w:id="128943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434406">
      <w:marLeft w:val="0"/>
      <w:marRight w:val="0"/>
      <w:marTop w:val="0"/>
      <w:marBottom w:val="0"/>
      <w:divBdr>
        <w:top w:val="none" w:sz="0" w:space="0" w:color="auto"/>
        <w:left w:val="none" w:sz="0" w:space="0" w:color="auto"/>
        <w:bottom w:val="none" w:sz="0" w:space="0" w:color="auto"/>
        <w:right w:val="none" w:sz="0" w:space="0" w:color="auto"/>
      </w:divBdr>
      <w:divsChild>
        <w:div w:id="1289434404">
          <w:marLeft w:val="0"/>
          <w:marRight w:val="0"/>
          <w:marTop w:val="0"/>
          <w:marBottom w:val="0"/>
          <w:divBdr>
            <w:top w:val="none" w:sz="0" w:space="0" w:color="auto"/>
            <w:left w:val="none" w:sz="0" w:space="0" w:color="auto"/>
            <w:bottom w:val="none" w:sz="0" w:space="0" w:color="auto"/>
            <w:right w:val="none" w:sz="0" w:space="0" w:color="auto"/>
          </w:divBdr>
          <w:divsChild>
            <w:div w:id="1289434402">
              <w:marLeft w:val="0"/>
              <w:marRight w:val="0"/>
              <w:marTop w:val="0"/>
              <w:marBottom w:val="0"/>
              <w:divBdr>
                <w:top w:val="none" w:sz="0" w:space="0" w:color="auto"/>
                <w:left w:val="none" w:sz="0" w:space="0" w:color="auto"/>
                <w:bottom w:val="none" w:sz="0" w:space="0" w:color="auto"/>
                <w:right w:val="none" w:sz="0" w:space="0" w:color="auto"/>
              </w:divBdr>
            </w:div>
            <w:div w:id="128943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2</Pages>
  <Words>720</Words>
  <Characters>4106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subject/>
  <dc:creator>Sidra Starkovich</dc:creator>
  <cp:keywords/>
  <dc:description/>
  <cp:lastModifiedBy>Owner</cp:lastModifiedBy>
  <cp:revision>2</cp:revision>
  <cp:lastPrinted>2022-06-07T16:37:00Z</cp:lastPrinted>
  <dcterms:created xsi:type="dcterms:W3CDTF">2022-07-07T16:30:00Z</dcterms:created>
  <dcterms:modified xsi:type="dcterms:W3CDTF">2022-07-07T16:30:00Z</dcterms:modified>
</cp:coreProperties>
</file>